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825" w:rsidRPr="00B56BA2" w:rsidRDefault="000528DD" w:rsidP="00874825">
      <w:pPr>
        <w:rPr>
          <w:rFonts w:ascii="Arial" w:hAnsi="Arial" w:cs="Arial"/>
        </w:rPr>
      </w:pPr>
      <w:r>
        <w:rPr>
          <w:rFonts w:ascii="DIN" w:hAnsi="DIN"/>
          <w:noProof/>
          <w:lang w:val="de-AT" w:eastAsia="de-AT"/>
        </w:rPr>
        <w:drawing>
          <wp:anchor distT="0" distB="0" distL="114300" distR="114300" simplePos="0" relativeHeight="251662336" behindDoc="0" locked="0" layoutInCell="1" allowOverlap="1" wp14:anchorId="4BD24908" wp14:editId="5D488FCC">
            <wp:simplePos x="0" y="0"/>
            <wp:positionH relativeFrom="column">
              <wp:posOffset>5755976</wp:posOffset>
            </wp:positionH>
            <wp:positionV relativeFrom="paragraph">
              <wp:posOffset>1905</wp:posOffset>
            </wp:positionV>
            <wp:extent cx="742315" cy="490936"/>
            <wp:effectExtent l="0" t="0" r="635" b="4445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lba-tirol-20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315" cy="4909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25B4" w:rsidRPr="00B56BA2" w:rsidRDefault="00AE25B4" w:rsidP="00AE25B4">
      <w:pPr>
        <w:rPr>
          <w:rFonts w:ascii="Arial" w:hAnsi="Arial" w:cs="Arial"/>
        </w:rPr>
      </w:pPr>
    </w:p>
    <w:p w:rsidR="00913D18" w:rsidRPr="00B56BA2" w:rsidRDefault="00913D18">
      <w:pPr>
        <w:rPr>
          <w:rFonts w:ascii="Arial" w:hAnsi="Arial" w:cs="Arial"/>
          <w:sz w:val="24"/>
          <w:szCs w:val="24"/>
        </w:rPr>
      </w:pPr>
    </w:p>
    <w:p w:rsidR="003C4384" w:rsidRPr="00B56BA2" w:rsidRDefault="003C4384">
      <w:pPr>
        <w:pStyle w:val="berschrift6"/>
        <w:rPr>
          <w:rFonts w:ascii="Arial" w:hAnsi="Arial" w:cs="Arial"/>
          <w:sz w:val="24"/>
          <w:szCs w:val="24"/>
        </w:rPr>
      </w:pPr>
      <w:r w:rsidRPr="00B56BA2">
        <w:rPr>
          <w:rFonts w:ascii="Arial" w:hAnsi="Arial" w:cs="Arial"/>
          <w:sz w:val="24"/>
          <w:szCs w:val="24"/>
        </w:rPr>
        <w:t>ABRECHNUNG</w:t>
      </w:r>
    </w:p>
    <w:p w:rsidR="003C4384" w:rsidRPr="00B56BA2" w:rsidRDefault="00EA247D" w:rsidP="004B3908">
      <w:pPr>
        <w:spacing w:before="80"/>
        <w:jc w:val="center"/>
        <w:rPr>
          <w:rFonts w:ascii="Arial" w:hAnsi="Arial" w:cs="Arial"/>
          <w:b/>
          <w:sz w:val="24"/>
          <w:szCs w:val="24"/>
        </w:rPr>
      </w:pPr>
      <w:r w:rsidRPr="00B56BA2">
        <w:rPr>
          <w:rFonts w:ascii="Arial" w:hAnsi="Arial" w:cs="Arial"/>
          <w:b/>
          <w:sz w:val="24"/>
          <w:szCs w:val="24"/>
        </w:rPr>
        <w:t xml:space="preserve">für </w:t>
      </w:r>
      <w:proofErr w:type="spellStart"/>
      <w:r w:rsidRPr="00B56BA2">
        <w:rPr>
          <w:rFonts w:ascii="Arial" w:hAnsi="Arial" w:cs="Arial"/>
          <w:b/>
          <w:sz w:val="24"/>
          <w:szCs w:val="24"/>
        </w:rPr>
        <w:t>Referent</w:t>
      </w:r>
      <w:r w:rsidR="00D06E30" w:rsidRPr="00B56BA2">
        <w:rPr>
          <w:rFonts w:ascii="Arial" w:hAnsi="Arial" w:cs="Arial"/>
          <w:b/>
          <w:sz w:val="24"/>
          <w:szCs w:val="24"/>
        </w:rPr>
        <w:t>Innen</w:t>
      </w:r>
      <w:r w:rsidR="00544D10" w:rsidRPr="00B56BA2">
        <w:rPr>
          <w:rFonts w:ascii="Arial" w:hAnsi="Arial" w:cs="Arial"/>
          <w:b/>
          <w:sz w:val="24"/>
          <w:szCs w:val="24"/>
        </w:rPr>
        <w:t>t</w:t>
      </w:r>
      <w:r w:rsidR="003C4384" w:rsidRPr="00B56BA2">
        <w:rPr>
          <w:rFonts w:ascii="Arial" w:hAnsi="Arial" w:cs="Arial"/>
          <w:b/>
          <w:sz w:val="24"/>
          <w:szCs w:val="24"/>
        </w:rPr>
        <w:t>ätigkeit</w:t>
      </w:r>
      <w:proofErr w:type="spellEnd"/>
      <w:r w:rsidR="003C4384" w:rsidRPr="00B56BA2">
        <w:rPr>
          <w:rFonts w:ascii="Arial" w:hAnsi="Arial" w:cs="Arial"/>
          <w:b/>
          <w:sz w:val="24"/>
          <w:szCs w:val="24"/>
        </w:rPr>
        <w:t xml:space="preserve"> in der </w:t>
      </w:r>
      <w:r w:rsidR="000528DD">
        <w:rPr>
          <w:rFonts w:ascii="Arial" w:hAnsi="Arial" w:cs="Arial"/>
          <w:b/>
          <w:sz w:val="24"/>
          <w:szCs w:val="24"/>
        </w:rPr>
        <w:t>Senioren</w:t>
      </w:r>
      <w:r w:rsidR="003C4384" w:rsidRPr="00B56BA2">
        <w:rPr>
          <w:rFonts w:ascii="Arial" w:hAnsi="Arial" w:cs="Arial"/>
          <w:b/>
          <w:sz w:val="24"/>
          <w:szCs w:val="24"/>
        </w:rPr>
        <w:t>bildung</w:t>
      </w:r>
    </w:p>
    <w:p w:rsidR="00BF342F" w:rsidRDefault="00BF342F" w:rsidP="00032DBE">
      <w:pPr>
        <w:pStyle w:val="Formatvorlage1"/>
      </w:pPr>
    </w:p>
    <w:p w:rsidR="00E339B7" w:rsidRDefault="00E339B7" w:rsidP="00032DBE">
      <w:pPr>
        <w:pStyle w:val="Formatvorlage1"/>
      </w:pPr>
      <w:r>
        <w:t>Rechnungsadresse:</w:t>
      </w:r>
    </w:p>
    <w:p w:rsidR="00E339B7" w:rsidRPr="00B56BA2" w:rsidRDefault="00CA1CBA" w:rsidP="00032DBE">
      <w:pPr>
        <w:pStyle w:val="Formatvorlage1"/>
      </w:pPr>
      <w:r>
        <w:t xml:space="preserve">Diözese Innsbruck, </w:t>
      </w:r>
      <w:proofErr w:type="spellStart"/>
      <w:r w:rsidR="000528DD">
        <w:t>SelbA</w:t>
      </w:r>
      <w:proofErr w:type="spellEnd"/>
      <w:r w:rsidR="000528DD">
        <w:t xml:space="preserve"> Seniorenbildung</w:t>
      </w:r>
      <w:r w:rsidR="00E339B7">
        <w:t>, Riedgasse 9, 6020 Innsbruck</w:t>
      </w:r>
    </w:p>
    <w:p w:rsidR="00FA0184" w:rsidRPr="00B56BA2" w:rsidRDefault="00FA0184" w:rsidP="00032DBE">
      <w:pPr>
        <w:pStyle w:val="Formatvorlage1"/>
      </w:pPr>
    </w:p>
    <w:tbl>
      <w:tblPr>
        <w:tblStyle w:val="Tabellenraster"/>
        <w:tblW w:w="10094" w:type="dxa"/>
        <w:jc w:val="right"/>
        <w:tblLayout w:type="fixed"/>
        <w:tblLook w:val="04A0" w:firstRow="1" w:lastRow="0" w:firstColumn="1" w:lastColumn="0" w:noHBand="0" w:noVBand="1"/>
      </w:tblPr>
      <w:tblGrid>
        <w:gridCol w:w="1838"/>
        <w:gridCol w:w="2643"/>
        <w:gridCol w:w="2643"/>
        <w:gridCol w:w="1488"/>
        <w:gridCol w:w="1482"/>
      </w:tblGrid>
      <w:tr w:rsidR="00544D10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544D10" w:rsidRPr="00B56BA2" w:rsidRDefault="00544D10" w:rsidP="00032DBE">
            <w:pPr>
              <w:pStyle w:val="Formatvorlage1"/>
            </w:pPr>
            <w:r w:rsidRPr="00B56BA2">
              <w:t>ReferentIn:</w:t>
            </w:r>
          </w:p>
        </w:tc>
        <w:sdt>
          <w:sdtPr>
            <w:id w:val="-1356728152"/>
            <w:placeholder>
              <w:docPart w:val="C70448929B594A86B650905C7C10D704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8256" w:type="dxa"/>
                <w:gridSpan w:val="4"/>
                <w:vAlign w:val="bottom"/>
              </w:tcPr>
              <w:p w:rsidR="00544D10" w:rsidRPr="00B56BA2" w:rsidRDefault="00544D10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Vorname, Name.</w:t>
                </w:r>
              </w:p>
            </w:tc>
            <w:bookmarkEnd w:id="0" w:displacedByCustomXml="next"/>
          </w:sdtContent>
        </w:sdt>
      </w:tr>
      <w:tr w:rsidR="00544D10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544D10" w:rsidRPr="00B56BA2" w:rsidRDefault="00544D10" w:rsidP="00032DBE">
            <w:pPr>
              <w:pStyle w:val="Formatvorlage1"/>
            </w:pPr>
            <w:r w:rsidRPr="00B56BA2">
              <w:t>Adresse:</w:t>
            </w:r>
          </w:p>
        </w:tc>
        <w:sdt>
          <w:sdtPr>
            <w:id w:val="157819479"/>
            <w:placeholder>
              <w:docPart w:val="6B405541018847229A4BAE4D13F84EB6"/>
            </w:placeholder>
            <w:showingPlcHdr/>
          </w:sdtPr>
          <w:sdtEndPr/>
          <w:sdtContent>
            <w:tc>
              <w:tcPr>
                <w:tcW w:w="8256" w:type="dxa"/>
                <w:gridSpan w:val="4"/>
                <w:vAlign w:val="bottom"/>
              </w:tcPr>
              <w:p w:rsidR="00544D10" w:rsidRPr="00B56BA2" w:rsidRDefault="00544D10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Straße, PLZ, Ort.</w:t>
                </w:r>
              </w:p>
            </w:tc>
          </w:sdtContent>
        </w:sdt>
      </w:tr>
      <w:tr w:rsidR="00D238A4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D238A4" w:rsidRPr="00B56BA2" w:rsidRDefault="00D238A4" w:rsidP="00032DBE">
            <w:pPr>
              <w:pStyle w:val="Formatvorlage1"/>
            </w:pPr>
            <w:r w:rsidRPr="00B56BA2">
              <w:t>Veranstalter</w:t>
            </w:r>
          </w:p>
        </w:tc>
        <w:sdt>
          <w:sdtPr>
            <w:id w:val="-807550690"/>
            <w:placeholder>
              <w:docPart w:val="DFF58D8F90E74B0DAAA4D12384EB19EA"/>
            </w:placeholder>
            <w:showingPlcHdr/>
          </w:sdtPr>
          <w:sdtEndPr/>
          <w:sdtContent>
            <w:tc>
              <w:tcPr>
                <w:tcW w:w="8256" w:type="dxa"/>
                <w:gridSpan w:val="4"/>
                <w:vAlign w:val="bottom"/>
              </w:tcPr>
              <w:p w:rsidR="00D238A4" w:rsidRPr="00B56BA2" w:rsidRDefault="00CA1CBA" w:rsidP="00CA1CBA">
                <w:pPr>
                  <w:pStyle w:val="Formatvorlage1"/>
                </w:pPr>
                <w:r>
                  <w:rPr>
                    <w:rStyle w:val="Platzhaltertext"/>
                  </w:rPr>
                  <w:t>z.B. Katholisches Bildungswerk ORT</w:t>
                </w:r>
                <w:r w:rsidR="00D238A4" w:rsidRPr="00B56BA2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544D10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544D10" w:rsidRPr="00B56BA2" w:rsidRDefault="00544D10" w:rsidP="00032DBE">
            <w:pPr>
              <w:pStyle w:val="Formatvorlage1"/>
            </w:pPr>
            <w:r w:rsidRPr="00B56BA2">
              <w:t>Veranstaltung</w:t>
            </w:r>
          </w:p>
        </w:tc>
        <w:sdt>
          <w:sdtPr>
            <w:id w:val="-1324348051"/>
            <w:placeholder>
              <w:docPart w:val="6BEB5997AEAE49B19D7EF0231D71DF96"/>
            </w:placeholder>
            <w:showingPlcHdr/>
          </w:sdtPr>
          <w:sdtEndPr/>
          <w:sdtContent>
            <w:tc>
              <w:tcPr>
                <w:tcW w:w="8256" w:type="dxa"/>
                <w:gridSpan w:val="4"/>
                <w:vAlign w:val="bottom"/>
              </w:tcPr>
              <w:p w:rsidR="00544D10" w:rsidRPr="00B56BA2" w:rsidRDefault="00544D10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Titel, Untertitel</w:t>
                </w:r>
              </w:p>
            </w:tc>
          </w:sdtContent>
        </w:sdt>
      </w:tr>
      <w:tr w:rsidR="00CA1CBA" w:rsidRPr="00B56BA2" w:rsidTr="00DD1E78">
        <w:trPr>
          <w:trHeight w:val="382"/>
          <w:jc w:val="right"/>
        </w:trPr>
        <w:tc>
          <w:tcPr>
            <w:tcW w:w="1838" w:type="dxa"/>
            <w:vAlign w:val="bottom"/>
          </w:tcPr>
          <w:p w:rsidR="00CA1CBA" w:rsidRPr="00B56BA2" w:rsidRDefault="00CA1CBA" w:rsidP="00032DBE">
            <w:pPr>
              <w:pStyle w:val="Formatvorlage1"/>
            </w:pPr>
            <w:r>
              <w:t xml:space="preserve">Datum &amp; </w:t>
            </w:r>
            <w:r w:rsidRPr="00B56BA2">
              <w:t>Ort</w:t>
            </w:r>
          </w:p>
        </w:tc>
        <w:sdt>
          <w:sdtPr>
            <w:id w:val="-1429183664"/>
            <w:placeholder>
              <w:docPart w:val="0E2DEFA63D394A9BAF55C257E92EF375"/>
            </w:placeholder>
            <w:showingPlcHdr/>
          </w:sdtPr>
          <w:sdtEndPr/>
          <w:sdtContent>
            <w:tc>
              <w:tcPr>
                <w:tcW w:w="2643" w:type="dxa"/>
                <w:vAlign w:val="bottom"/>
              </w:tcPr>
              <w:p w:rsidR="00CA1CBA" w:rsidRPr="00B56BA2" w:rsidRDefault="00CA1CBA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Ort der Veranstaltung</w:t>
                </w:r>
              </w:p>
            </w:tc>
          </w:sdtContent>
        </w:sdt>
        <w:tc>
          <w:tcPr>
            <w:tcW w:w="2643" w:type="dxa"/>
            <w:vAlign w:val="bottom"/>
          </w:tcPr>
          <w:p w:rsidR="00CA1CBA" w:rsidRPr="00B56BA2" w:rsidRDefault="00070700" w:rsidP="00032DBE">
            <w:pPr>
              <w:pStyle w:val="Formatvorlage1"/>
            </w:pPr>
            <w:sdt>
              <w:sdtPr>
                <w:id w:val="-2007434684"/>
                <w:placeholder>
                  <w:docPart w:val="E7D9078E27E8468585682D6DC93CD454"/>
                </w:placeholder>
                <w:showingPlcHdr/>
              </w:sdtPr>
              <w:sdtEndPr/>
              <w:sdtContent>
                <w:r w:rsidR="00CA1CBA" w:rsidRPr="00B56BA2">
                  <w:rPr>
                    <w:rStyle w:val="Platzhaltertext"/>
                  </w:rPr>
                  <w:t>Datum</w:t>
                </w:r>
              </w:sdtContent>
            </w:sdt>
          </w:p>
        </w:tc>
        <w:tc>
          <w:tcPr>
            <w:tcW w:w="1488" w:type="dxa"/>
            <w:vAlign w:val="bottom"/>
          </w:tcPr>
          <w:p w:rsidR="00CA1CBA" w:rsidRPr="00B56BA2" w:rsidRDefault="00CA1CBA" w:rsidP="00032DBE">
            <w:pPr>
              <w:pStyle w:val="Formatvorlage1"/>
            </w:pPr>
            <w:r w:rsidRPr="00B56BA2">
              <w:t xml:space="preserve">von </w:t>
            </w:r>
            <w:sdt>
              <w:sdtPr>
                <w:id w:val="-2072260502"/>
                <w:placeholder>
                  <w:docPart w:val="068803737B7E402C90D5D70D6AA36FCE"/>
                </w:placeholder>
                <w:showingPlcHdr/>
              </w:sdtPr>
              <w:sdtEndPr/>
              <w:sdtContent>
                <w:r w:rsidRPr="00B56BA2">
                  <w:rPr>
                    <w:rStyle w:val="Platzhaltertext"/>
                  </w:rPr>
                  <w:t>Uhr</w:t>
                </w:r>
              </w:sdtContent>
            </w:sdt>
          </w:p>
        </w:tc>
        <w:tc>
          <w:tcPr>
            <w:tcW w:w="1482" w:type="dxa"/>
            <w:vAlign w:val="bottom"/>
          </w:tcPr>
          <w:p w:rsidR="00CA1CBA" w:rsidRPr="00B56BA2" w:rsidRDefault="00CA1CBA" w:rsidP="00032DBE">
            <w:pPr>
              <w:pStyle w:val="Formatvorlage1"/>
            </w:pPr>
            <w:r>
              <w:t>b</w:t>
            </w:r>
            <w:r w:rsidRPr="00B56BA2">
              <w:t xml:space="preserve">is </w:t>
            </w:r>
            <w:sdt>
              <w:sdtPr>
                <w:id w:val="1730723474"/>
                <w:placeholder>
                  <w:docPart w:val="AE7D964803B9444294A59FE1837C74B6"/>
                </w:placeholder>
                <w:showingPlcHdr/>
              </w:sdtPr>
              <w:sdtEndPr/>
              <w:sdtContent>
                <w:r w:rsidRPr="00B56BA2">
                  <w:rPr>
                    <w:rStyle w:val="Platzhaltertext"/>
                  </w:rPr>
                  <w:t>Uhr</w:t>
                </w:r>
              </w:sdtContent>
            </w:sdt>
          </w:p>
        </w:tc>
      </w:tr>
      <w:tr w:rsidR="00B80A7A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B80A7A" w:rsidRPr="00B56BA2" w:rsidRDefault="00E51E1C" w:rsidP="00032DBE">
            <w:pPr>
              <w:pStyle w:val="Formatvorlage1"/>
            </w:pPr>
            <w:r>
              <w:t>Teilnehmende</w:t>
            </w:r>
          </w:p>
        </w:tc>
        <w:tc>
          <w:tcPr>
            <w:tcW w:w="8256" w:type="dxa"/>
            <w:gridSpan w:val="4"/>
            <w:vAlign w:val="bottom"/>
          </w:tcPr>
          <w:p w:rsidR="00B80A7A" w:rsidRPr="00B56BA2" w:rsidRDefault="00CA1CBA" w:rsidP="00032DBE">
            <w:pPr>
              <w:pStyle w:val="Formatvorlage1"/>
            </w:pPr>
            <w:r>
              <w:t>G</w:t>
            </w:r>
            <w:r w:rsidR="00B80A7A" w:rsidRPr="00B80A7A">
              <w:t>esamt / davon weiblich</w:t>
            </w:r>
            <w:r>
              <w:t xml:space="preserve">        </w:t>
            </w:r>
            <w:sdt>
              <w:sdtPr>
                <w:rPr>
                  <w:rStyle w:val="Platzhaltertext"/>
                </w:rPr>
                <w:id w:val="556210916"/>
                <w:placeholder>
                  <w:docPart w:val="B06D01F6A55F410EB2421C050E6748F9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Pr="00B56BA2">
                  <w:rPr>
                    <w:rStyle w:val="Platzhaltertext"/>
                  </w:rPr>
                  <w:t>00</w:t>
                </w:r>
              </w:sdtContent>
            </w:sdt>
            <w:r w:rsidRPr="00B56BA2">
              <w:rPr>
                <w:rStyle w:val="Platzhaltertext"/>
              </w:rPr>
              <w:t xml:space="preserve"> </w:t>
            </w:r>
            <w:r w:rsidRPr="00B56BA2">
              <w:rPr>
                <w:rStyle w:val="Platzhaltertext"/>
                <w:color w:val="auto"/>
              </w:rPr>
              <w:t xml:space="preserve">/ </w:t>
            </w:r>
            <w:sdt>
              <w:sdtPr>
                <w:rPr>
                  <w:rStyle w:val="Platzhaltertext"/>
                </w:rPr>
                <w:id w:val="-65499313"/>
                <w:placeholder>
                  <w:docPart w:val="1D7A82AB83D04342B550378D5E398B9D"/>
                </w:placeholder>
                <w:showingPlcHdr/>
              </w:sdtPr>
              <w:sdtEndPr>
                <w:rPr>
                  <w:rStyle w:val="Platzhaltertext"/>
                </w:rPr>
              </w:sdtEndPr>
              <w:sdtContent>
                <w:r w:rsidRPr="00B56BA2">
                  <w:rPr>
                    <w:rStyle w:val="Platzhaltertext"/>
                  </w:rPr>
                  <w:t>00</w:t>
                </w:r>
              </w:sdtContent>
            </w:sdt>
            <w:r>
              <w:t xml:space="preserve">      </w:t>
            </w:r>
          </w:p>
        </w:tc>
      </w:tr>
    </w:tbl>
    <w:p w:rsidR="00BF342F" w:rsidRPr="00B56BA2" w:rsidRDefault="00BF342F" w:rsidP="00032DBE">
      <w:pPr>
        <w:pStyle w:val="Formatvorlage1"/>
      </w:pPr>
    </w:p>
    <w:p w:rsidR="003C4384" w:rsidRPr="00B56BA2" w:rsidRDefault="003C4384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014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6"/>
        <w:gridCol w:w="3969"/>
        <w:gridCol w:w="2923"/>
      </w:tblGrid>
      <w:tr w:rsidR="008146AF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8146AF" w:rsidRPr="00B56BA2" w:rsidRDefault="008146AF" w:rsidP="00032DBE">
            <w:pPr>
              <w:pStyle w:val="Formatvorlage1"/>
            </w:pPr>
            <w:r w:rsidRPr="00B56BA2">
              <w:t xml:space="preserve">Honorar </w:t>
            </w:r>
          </w:p>
        </w:tc>
        <w:tc>
          <w:tcPr>
            <w:tcW w:w="6892" w:type="dxa"/>
            <w:gridSpan w:val="2"/>
            <w:vAlign w:val="center"/>
          </w:tcPr>
          <w:p w:rsidR="008146AF" w:rsidRPr="00B56BA2" w:rsidRDefault="00070700" w:rsidP="00032DBE">
            <w:pPr>
              <w:pStyle w:val="Formatvorlage1"/>
            </w:pPr>
            <w:sdt>
              <w:sdtPr>
                <w:id w:val="-1510293077"/>
                <w:placeholder>
                  <w:docPart w:val="4C9AA46413094209BDB62638D31CBB22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</w:rPr>
                  <w:t>000</w:t>
                </w:r>
              </w:sdtContent>
            </w:sdt>
            <w:r w:rsidR="008146AF" w:rsidRPr="00B56BA2">
              <w:t xml:space="preserve">  €</w:t>
            </w:r>
          </w:p>
        </w:tc>
      </w:tr>
      <w:tr w:rsidR="00BF342F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BF342F" w:rsidRPr="00B56BA2" w:rsidRDefault="00AF2695" w:rsidP="00032DBE">
            <w:pPr>
              <w:pStyle w:val="Formatvorlage1"/>
            </w:pPr>
            <w:r w:rsidRPr="00B56BA2">
              <w:t>Fahrtkosten</w:t>
            </w:r>
          </w:p>
        </w:tc>
        <w:tc>
          <w:tcPr>
            <w:tcW w:w="3969" w:type="dxa"/>
            <w:vAlign w:val="center"/>
          </w:tcPr>
          <w:p w:rsidR="00BF342F" w:rsidRPr="00B56BA2" w:rsidRDefault="00070700" w:rsidP="00032DBE">
            <w:pPr>
              <w:pStyle w:val="Formatvorlage1"/>
            </w:pPr>
            <w:sdt>
              <w:sdtPr>
                <w:id w:val="1356926075"/>
                <w:placeholder>
                  <w:docPart w:val="CF5930F4842E4A15BC3EFA7E89B0B1FF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</w:rPr>
                  <w:t>00</w:t>
                </w:r>
              </w:sdtContent>
            </w:sdt>
            <w:r w:rsidR="00E07F72" w:rsidRPr="00B56BA2">
              <w:t xml:space="preserve"> </w:t>
            </w:r>
            <w:r w:rsidR="0081161E" w:rsidRPr="00B56BA2">
              <w:t>km</w:t>
            </w:r>
            <w:r w:rsidR="00E07F72" w:rsidRPr="00B56BA2">
              <w:t xml:space="preserve"> x 0,42 €</w:t>
            </w:r>
          </w:p>
        </w:tc>
        <w:tc>
          <w:tcPr>
            <w:tcW w:w="2923" w:type="dxa"/>
            <w:vAlign w:val="center"/>
          </w:tcPr>
          <w:p w:rsidR="00BF342F" w:rsidRPr="00B56BA2" w:rsidRDefault="00E07F72" w:rsidP="00032DBE">
            <w:pPr>
              <w:pStyle w:val="Formatvorlage1"/>
            </w:pPr>
            <w:r w:rsidRPr="00B56BA2">
              <w:t xml:space="preserve">Summe  </w:t>
            </w:r>
            <w:sdt>
              <w:sdtPr>
                <w:id w:val="1136150054"/>
                <w:placeholder>
                  <w:docPart w:val="FF54F5F10E37487687DA4A54AABEF2C2"/>
                </w:placeholder>
                <w:showingPlcHdr/>
              </w:sdtPr>
              <w:sdtEndPr/>
              <w:sdtContent>
                <w:r w:rsidRPr="00B56BA2">
                  <w:rPr>
                    <w:rStyle w:val="Platzhaltertext"/>
                  </w:rPr>
                  <w:t>000</w:t>
                </w:r>
              </w:sdtContent>
            </w:sdt>
            <w:r w:rsidRPr="00B56BA2">
              <w:t xml:space="preserve">  </w:t>
            </w:r>
            <w:r w:rsidR="008146AF" w:rsidRPr="00B56BA2">
              <w:t>€</w:t>
            </w:r>
          </w:p>
        </w:tc>
      </w:tr>
      <w:tr w:rsidR="008146AF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8146AF" w:rsidRPr="00B56BA2" w:rsidRDefault="00032DBE" w:rsidP="00032DBE">
            <w:pPr>
              <w:pStyle w:val="Formatvorlage1"/>
            </w:pPr>
            <w:r>
              <w:t xml:space="preserve">Weitenzulage </w:t>
            </w:r>
          </w:p>
        </w:tc>
        <w:tc>
          <w:tcPr>
            <w:tcW w:w="6892" w:type="dxa"/>
            <w:gridSpan w:val="2"/>
            <w:vAlign w:val="center"/>
          </w:tcPr>
          <w:p w:rsidR="008146AF" w:rsidRPr="00B56BA2" w:rsidRDefault="00032DBE" w:rsidP="00032DBE">
            <w:pPr>
              <w:pStyle w:val="Formatvorlage1"/>
            </w:pPr>
            <w:r w:rsidRPr="00364991">
              <w:t>100-150 km: 25</w:t>
            </w:r>
            <w:r>
              <w:t xml:space="preserve"> </w:t>
            </w:r>
            <w:r w:rsidRPr="00364991">
              <w:t>€</w:t>
            </w:r>
            <w:r>
              <w:t xml:space="preserve"> | </w:t>
            </w:r>
            <w:r w:rsidRPr="00364991">
              <w:t>ab 150 km: 50</w:t>
            </w:r>
            <w:r>
              <w:t xml:space="preserve"> </w:t>
            </w:r>
            <w:r w:rsidRPr="00364991">
              <w:t>€</w:t>
            </w:r>
            <w:r>
              <w:t xml:space="preserve">                            </w:t>
            </w:r>
            <w:sdt>
              <w:sdtPr>
                <w:id w:val="-834764029"/>
                <w:placeholder>
                  <w:docPart w:val="D243AC46B8534BD091DE7FF28EB1089C"/>
                </w:placeholder>
                <w:showingPlcHdr/>
              </w:sdtPr>
              <w:sdtEndPr/>
              <w:sdtContent>
                <w:r w:rsidR="00FC3A89" w:rsidRPr="00B56BA2">
                  <w:rPr>
                    <w:rStyle w:val="Platzhaltertext"/>
                  </w:rPr>
                  <w:t>000</w:t>
                </w:r>
              </w:sdtContent>
            </w:sdt>
            <w:r w:rsidR="00E07F72" w:rsidRPr="00B56BA2">
              <w:t xml:space="preserve">  </w:t>
            </w:r>
            <w:r w:rsidR="008146AF" w:rsidRPr="00B56BA2">
              <w:t>€</w:t>
            </w:r>
          </w:p>
        </w:tc>
      </w:tr>
      <w:tr w:rsidR="00B80A7A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B80A7A" w:rsidRPr="00B56BA2" w:rsidRDefault="00B80A7A" w:rsidP="00032DBE">
            <w:pPr>
              <w:pStyle w:val="Formatvorlage1"/>
            </w:pPr>
            <w:r w:rsidRPr="00B56BA2">
              <w:t>Sonstiges</w:t>
            </w:r>
          </w:p>
        </w:tc>
        <w:sdt>
          <w:sdtPr>
            <w:id w:val="-513920254"/>
            <w:placeholder>
              <w:docPart w:val="60ABDA02C7864A8CAF6D6967BB304808"/>
            </w:placeholder>
            <w:showingPlcHdr/>
          </w:sdtPr>
          <w:sdtEndPr/>
          <w:sdtContent>
            <w:tc>
              <w:tcPr>
                <w:tcW w:w="3969" w:type="dxa"/>
                <w:vAlign w:val="center"/>
              </w:tcPr>
              <w:p w:rsidR="00B80A7A" w:rsidRPr="00B56BA2" w:rsidRDefault="00B80A7A" w:rsidP="00032DBE">
                <w:pPr>
                  <w:pStyle w:val="Formatvorlage1"/>
                </w:pPr>
                <w:r>
                  <w:rPr>
                    <w:rStyle w:val="Platzhaltertext"/>
                  </w:rPr>
                  <w:t>z.B. Verpflegung, Übernachtung, …</w:t>
                </w:r>
              </w:p>
            </w:tc>
          </w:sdtContent>
        </w:sdt>
        <w:tc>
          <w:tcPr>
            <w:tcW w:w="2923" w:type="dxa"/>
            <w:vAlign w:val="center"/>
          </w:tcPr>
          <w:p w:rsidR="00B80A7A" w:rsidRPr="00B56BA2" w:rsidRDefault="00070700" w:rsidP="00032DBE">
            <w:pPr>
              <w:pStyle w:val="Formatvorlage1"/>
            </w:pPr>
            <w:sdt>
              <w:sdtPr>
                <w:id w:val="1937941571"/>
                <w:placeholder>
                  <w:docPart w:val="4F1EADC0C30C406684163456ADA0420E"/>
                </w:placeholder>
                <w:showingPlcHdr/>
              </w:sdtPr>
              <w:sdtEndPr/>
              <w:sdtContent>
                <w:r w:rsidR="00B80A7A" w:rsidRPr="00B56BA2">
                  <w:rPr>
                    <w:rStyle w:val="Platzhaltertext"/>
                  </w:rPr>
                  <w:t>000</w:t>
                </w:r>
              </w:sdtContent>
            </w:sdt>
            <w:r w:rsidR="00B80A7A" w:rsidRPr="00B56BA2">
              <w:t xml:space="preserve">  €</w:t>
            </w:r>
          </w:p>
        </w:tc>
      </w:tr>
      <w:tr w:rsidR="00B80A7A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B80A7A" w:rsidRPr="00B56BA2" w:rsidRDefault="00B80A7A" w:rsidP="00032DBE">
            <w:pPr>
              <w:pStyle w:val="Formatvorlage1"/>
            </w:pPr>
            <w:r w:rsidRPr="00B56BA2">
              <w:t>Gesamt</w:t>
            </w:r>
          </w:p>
        </w:tc>
        <w:tc>
          <w:tcPr>
            <w:tcW w:w="6892" w:type="dxa"/>
            <w:gridSpan w:val="2"/>
            <w:vAlign w:val="center"/>
          </w:tcPr>
          <w:p w:rsidR="00B80A7A" w:rsidRPr="00B56BA2" w:rsidRDefault="00070700" w:rsidP="00032DBE">
            <w:pPr>
              <w:pStyle w:val="Formatvorlage1"/>
            </w:pPr>
            <w:sdt>
              <w:sdtPr>
                <w:id w:val="-1346545256"/>
                <w:placeholder>
                  <w:docPart w:val="9720B0485D22448C8C856AF22A98A17F"/>
                </w:placeholder>
                <w:showingPlcHdr/>
              </w:sdtPr>
              <w:sdtEndPr/>
              <w:sdtContent>
                <w:r w:rsidR="00B80A7A" w:rsidRPr="00B56BA2">
                  <w:rPr>
                    <w:rStyle w:val="Platzhaltertext"/>
                  </w:rPr>
                  <w:t>000</w:t>
                </w:r>
              </w:sdtContent>
            </w:sdt>
            <w:r w:rsidR="00B80A7A" w:rsidRPr="00B56BA2">
              <w:t xml:space="preserve">  €</w:t>
            </w:r>
          </w:p>
        </w:tc>
      </w:tr>
    </w:tbl>
    <w:p w:rsidR="00235B49" w:rsidRPr="00B56BA2" w:rsidRDefault="00235B49" w:rsidP="00032DBE">
      <w:pPr>
        <w:pStyle w:val="Formatvorlage1"/>
      </w:pPr>
    </w:p>
    <w:p w:rsidR="00AF2695" w:rsidRPr="00B80A7A" w:rsidRDefault="00AF2695" w:rsidP="00B80A7A">
      <w:pPr>
        <w:pStyle w:val="Textkrper"/>
        <w:ind w:left="-142"/>
        <w:rPr>
          <w:rFonts w:cs="Arial"/>
          <w:szCs w:val="24"/>
        </w:rPr>
      </w:pPr>
      <w:r w:rsidRPr="00B80A7A">
        <w:rPr>
          <w:rFonts w:cs="Arial"/>
          <w:szCs w:val="24"/>
        </w:rPr>
        <w:t>Bei Fahrten mit öffentlichen Verkehrsmitteln bitte Beleg beilegen oder einscannen.</w:t>
      </w:r>
    </w:p>
    <w:p w:rsidR="003C4384" w:rsidRPr="00B80A7A" w:rsidRDefault="004E6523" w:rsidP="00B80A7A">
      <w:pPr>
        <w:pStyle w:val="Textkrper"/>
        <w:ind w:left="-142"/>
        <w:rPr>
          <w:rFonts w:cs="Arial"/>
          <w:szCs w:val="24"/>
        </w:rPr>
      </w:pPr>
      <w:r w:rsidRPr="00B80A7A">
        <w:rPr>
          <w:rFonts w:cs="Arial"/>
          <w:szCs w:val="24"/>
        </w:rPr>
        <w:t>Für die Versteuerung ist der/die Referent/in verantwortlich.</w:t>
      </w:r>
    </w:p>
    <w:p w:rsidR="00B9693E" w:rsidRPr="00B80A7A" w:rsidRDefault="00B9693E" w:rsidP="00B80A7A">
      <w:pPr>
        <w:pStyle w:val="Textkrper"/>
        <w:ind w:left="-142"/>
        <w:rPr>
          <w:rFonts w:cs="Arial"/>
          <w:szCs w:val="24"/>
        </w:rPr>
      </w:pPr>
    </w:p>
    <w:p w:rsidR="00665126" w:rsidRPr="00B56BA2" w:rsidRDefault="004A04FF" w:rsidP="00B80A7A">
      <w:pPr>
        <w:pStyle w:val="Textkrper"/>
        <w:ind w:left="-142"/>
        <w:rPr>
          <w:rFonts w:cs="Arial"/>
          <w:szCs w:val="24"/>
        </w:rPr>
      </w:pPr>
      <w:r w:rsidRPr="00B56BA2">
        <w:rPr>
          <w:rFonts w:cs="Arial"/>
          <w:noProof/>
          <w:snapToGrid/>
          <w:szCs w:val="24"/>
          <w:lang w:val="de-AT" w:eastAsia="de-A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3999230</wp:posOffset>
            </wp:positionH>
            <wp:positionV relativeFrom="paragraph">
              <wp:posOffset>125730</wp:posOffset>
            </wp:positionV>
            <wp:extent cx="2394204" cy="1764792"/>
            <wp:effectExtent l="0" t="0" r="6350" b="698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empel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204" cy="1764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93E" w:rsidRPr="00B56BA2">
        <w:rPr>
          <w:rFonts w:cs="Arial"/>
          <w:szCs w:val="24"/>
        </w:rPr>
        <w:t>Überweisung:</w:t>
      </w:r>
    </w:p>
    <w:tbl>
      <w:tblPr>
        <w:tblW w:w="5813" w:type="dxa"/>
        <w:tblInd w:w="-2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3"/>
      </w:tblGrid>
      <w:tr w:rsidR="00BF342F" w:rsidRPr="00B56BA2" w:rsidTr="00B56BA2">
        <w:trPr>
          <w:trHeight w:val="42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Start w:id="1" w:name="KU_BANK"/>
          <w:bookmarkEnd w:id="1"/>
          <w:p w:rsidR="00383C42" w:rsidRPr="00B56BA2" w:rsidRDefault="00070700" w:rsidP="00B80A7A">
            <w:pPr>
              <w:ind w:left="72" w:hanging="72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</w:rPr>
                <w:id w:val="-993947050"/>
                <w:placeholder>
                  <w:docPart w:val="18F83D4489BA4E64AE431AC50027A562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  <w:rFonts w:ascii="Arial" w:hAnsi="Arial" w:cs="Arial"/>
                  </w:rPr>
                  <w:t>IBAN</w:t>
                </w:r>
                <w:r w:rsidR="00322CFF">
                  <w:rPr>
                    <w:rStyle w:val="Platzhaltertext"/>
                    <w:rFonts w:ascii="Arial" w:hAnsi="Arial" w:cs="Arial"/>
                  </w:rPr>
                  <w:t xml:space="preserve"> hier eingeben</w:t>
                </w:r>
              </w:sdtContent>
            </w:sdt>
          </w:p>
        </w:tc>
      </w:tr>
      <w:tr w:rsidR="00383C42" w:rsidRPr="00B56BA2" w:rsidTr="00B56BA2">
        <w:trPr>
          <w:trHeight w:val="42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C42" w:rsidRPr="00B56BA2" w:rsidRDefault="00070700" w:rsidP="00E07F7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</w:rPr>
                <w:id w:val="753316248"/>
                <w:placeholder>
                  <w:docPart w:val="C7EE9D6DA965455CA56922E4F0DF9287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  <w:rFonts w:ascii="Arial" w:hAnsi="Arial" w:cs="Arial"/>
                  </w:rPr>
                  <w:t>BIC</w:t>
                </w:r>
                <w:r w:rsidR="00322CFF">
                  <w:rPr>
                    <w:rStyle w:val="Platzhaltertext"/>
                    <w:rFonts w:ascii="Arial" w:hAnsi="Arial" w:cs="Arial"/>
                  </w:rPr>
                  <w:t xml:space="preserve"> hier eingeben</w:t>
                </w:r>
              </w:sdtContent>
            </w:sdt>
          </w:p>
        </w:tc>
      </w:tr>
    </w:tbl>
    <w:p w:rsidR="00D624B0" w:rsidRPr="00B56BA2" w:rsidRDefault="00D624B0">
      <w:pPr>
        <w:pStyle w:val="Textkrper"/>
        <w:rPr>
          <w:rFonts w:cs="Arial"/>
          <w:szCs w:val="24"/>
        </w:rPr>
      </w:pPr>
    </w:p>
    <w:p w:rsidR="003C4384" w:rsidRPr="00B56BA2" w:rsidRDefault="003C4384">
      <w:pPr>
        <w:pStyle w:val="Textkrper"/>
        <w:rPr>
          <w:rFonts w:cs="Arial"/>
          <w:szCs w:val="24"/>
        </w:rPr>
      </w:pPr>
    </w:p>
    <w:p w:rsidR="00B22B98" w:rsidRPr="00B56BA2" w:rsidRDefault="00B22B98">
      <w:pPr>
        <w:pStyle w:val="Textkrper"/>
        <w:rPr>
          <w:rFonts w:cs="Arial"/>
          <w:szCs w:val="24"/>
        </w:rPr>
      </w:pPr>
    </w:p>
    <w:p w:rsidR="00AF2695" w:rsidRPr="00B56BA2" w:rsidRDefault="00AF2695">
      <w:pPr>
        <w:pStyle w:val="Textkrper"/>
        <w:rPr>
          <w:rFonts w:cs="Arial"/>
          <w:szCs w:val="24"/>
        </w:rPr>
      </w:pPr>
    </w:p>
    <w:p w:rsidR="00AF2695" w:rsidRPr="00B56BA2" w:rsidRDefault="00AF2695">
      <w:pPr>
        <w:pStyle w:val="Textkrper"/>
        <w:rPr>
          <w:rFonts w:cs="Arial"/>
          <w:szCs w:val="24"/>
        </w:rPr>
      </w:pPr>
    </w:p>
    <w:p w:rsidR="00AF2695" w:rsidRPr="00B56BA2" w:rsidRDefault="00AF2695">
      <w:pPr>
        <w:pStyle w:val="Textkrper"/>
        <w:rPr>
          <w:rFonts w:cs="Arial"/>
          <w:szCs w:val="24"/>
        </w:rPr>
      </w:pPr>
    </w:p>
    <w:p w:rsidR="00B22B98" w:rsidRDefault="00B22B98">
      <w:pPr>
        <w:pStyle w:val="Textkrper"/>
        <w:rPr>
          <w:rFonts w:cs="Arial"/>
          <w:szCs w:val="24"/>
        </w:rPr>
      </w:pPr>
    </w:p>
    <w:p w:rsidR="00CA1CBA" w:rsidRDefault="00CA1CBA">
      <w:pPr>
        <w:pStyle w:val="Textkrper"/>
        <w:rPr>
          <w:rFonts w:cs="Arial"/>
          <w:szCs w:val="24"/>
        </w:rPr>
      </w:pPr>
    </w:p>
    <w:p w:rsidR="00CA1CBA" w:rsidRDefault="00CA1CBA">
      <w:pPr>
        <w:pStyle w:val="Textkrper"/>
        <w:rPr>
          <w:rFonts w:cs="Arial"/>
          <w:szCs w:val="24"/>
        </w:rPr>
      </w:pPr>
    </w:p>
    <w:p w:rsidR="00CA1CBA" w:rsidRDefault="00CA1CBA">
      <w:pPr>
        <w:pStyle w:val="Textkrper"/>
        <w:rPr>
          <w:rFonts w:cs="Arial"/>
          <w:szCs w:val="24"/>
        </w:rPr>
      </w:pPr>
    </w:p>
    <w:p w:rsidR="00B80A7A" w:rsidRPr="00B56BA2" w:rsidRDefault="00B80A7A">
      <w:pPr>
        <w:pStyle w:val="Textkrper"/>
        <w:rPr>
          <w:rFonts w:cs="Arial"/>
          <w:szCs w:val="24"/>
        </w:rPr>
      </w:pPr>
    </w:p>
    <w:p w:rsidR="009660A6" w:rsidRPr="00B56BA2" w:rsidRDefault="009660A6">
      <w:pPr>
        <w:rPr>
          <w:rFonts w:ascii="Arial" w:hAnsi="Arial" w:cs="Arial"/>
          <w:sz w:val="24"/>
          <w:szCs w:val="24"/>
        </w:rPr>
      </w:pPr>
    </w:p>
    <w:p w:rsidR="004E6523" w:rsidRPr="00B56BA2" w:rsidRDefault="004E6523">
      <w:pPr>
        <w:rPr>
          <w:rFonts w:ascii="Arial" w:hAnsi="Arial" w:cs="Arial"/>
          <w:sz w:val="24"/>
          <w:szCs w:val="24"/>
        </w:rPr>
      </w:pPr>
    </w:p>
    <w:p w:rsidR="004E6523" w:rsidRPr="00B56BA2" w:rsidRDefault="00070700" w:rsidP="00AF2695">
      <w:pPr>
        <w:pBdr>
          <w:bottom w:val="single" w:sz="4" w:space="1" w:color="auto"/>
        </w:pBd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1557759"/>
          <w:placeholder>
            <w:docPart w:val="85613CEFDF714C13A546E1F843F96EB5"/>
          </w:placeholder>
          <w:showingPlcHdr/>
        </w:sdtPr>
        <w:sdtEndPr/>
        <w:sdtContent>
          <w:r w:rsidR="00E07F72" w:rsidRPr="00B56BA2">
            <w:rPr>
              <w:rStyle w:val="Platzhaltertext"/>
              <w:rFonts w:ascii="Arial" w:hAnsi="Arial" w:cs="Arial"/>
            </w:rPr>
            <w:t>Ort</w:t>
          </w:r>
        </w:sdtContent>
      </w:sdt>
      <w:r w:rsidR="00E07F72" w:rsidRPr="00B56BA2">
        <w:rPr>
          <w:rFonts w:ascii="Arial" w:hAnsi="Arial" w:cs="Arial"/>
          <w:sz w:val="24"/>
          <w:szCs w:val="24"/>
        </w:rPr>
        <w:tab/>
      </w:r>
      <w:r w:rsidR="00E07F72" w:rsidRPr="00B56BA2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125076125"/>
          <w:placeholder>
            <w:docPart w:val="B49C0221676046F08D1833B64573A7B6"/>
          </w:placeholder>
          <w:showingPlcHdr/>
        </w:sdtPr>
        <w:sdtEndPr/>
        <w:sdtContent>
          <w:r w:rsidR="00E07F72" w:rsidRPr="00B56BA2">
            <w:rPr>
              <w:rStyle w:val="Platzhaltertext"/>
              <w:rFonts w:ascii="Arial" w:hAnsi="Arial" w:cs="Arial"/>
            </w:rPr>
            <w:t>Datum</w:t>
          </w:r>
        </w:sdtContent>
      </w:sdt>
    </w:p>
    <w:p w:rsidR="00BF342F" w:rsidRPr="00B56BA2" w:rsidRDefault="00AF2695" w:rsidP="004B3908">
      <w:pPr>
        <w:spacing w:before="80"/>
        <w:rPr>
          <w:rFonts w:ascii="Arial" w:hAnsi="Arial" w:cs="Arial"/>
          <w:sz w:val="24"/>
          <w:szCs w:val="24"/>
        </w:rPr>
      </w:pPr>
      <w:r w:rsidRPr="00B56BA2">
        <w:rPr>
          <w:rFonts w:ascii="Arial" w:hAnsi="Arial" w:cs="Arial"/>
          <w:sz w:val="24"/>
          <w:szCs w:val="24"/>
        </w:rPr>
        <w:t>Ort</w:t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  <w:t>Datum</w:t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</w:r>
      <w:r w:rsidR="003C4384" w:rsidRPr="00B56BA2">
        <w:rPr>
          <w:rFonts w:ascii="Arial" w:hAnsi="Arial" w:cs="Arial"/>
          <w:sz w:val="24"/>
          <w:szCs w:val="24"/>
        </w:rPr>
        <w:t>Unterschrift Referent/in</w:t>
      </w:r>
      <w:r w:rsidR="00032DBE">
        <w:rPr>
          <w:rFonts w:ascii="Arial" w:hAnsi="Arial" w:cs="Arial"/>
          <w:sz w:val="24"/>
          <w:szCs w:val="24"/>
        </w:rPr>
        <w:t xml:space="preserve"> (oder digital signiert)</w:t>
      </w:r>
    </w:p>
    <w:sectPr w:rsidR="00BF342F" w:rsidRPr="00B56BA2" w:rsidSect="004B3908">
      <w:footerReference w:type="default" r:id="rId10"/>
      <w:pgSz w:w="11906" w:h="16838"/>
      <w:pgMar w:top="851" w:right="992" w:bottom="709" w:left="992" w:header="720" w:footer="4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A36" w:rsidRDefault="00B71A36">
      <w:r>
        <w:separator/>
      </w:r>
    </w:p>
  </w:endnote>
  <w:endnote w:type="continuationSeparator" w:id="0">
    <w:p w:rsidR="00B71A36" w:rsidRDefault="00B71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">
    <w:panose1 w:val="00000000000000000000"/>
    <w:charset w:val="00"/>
    <w:family w:val="modern"/>
    <w:notTrueType/>
    <w:pitch w:val="variable"/>
    <w:sig w:usb0="A00000AF" w:usb1="40002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908" w:rsidRPr="009179A4" w:rsidRDefault="009179A4" w:rsidP="009179A4">
    <w:pPr>
      <w:pStyle w:val="Fuzeile"/>
      <w:rPr>
        <w:color w:val="C0C0C0"/>
        <w:sz w:val="16"/>
        <w:szCs w:val="16"/>
      </w:rPr>
    </w:pPr>
    <w:r>
      <w:rPr>
        <w:noProof/>
        <w:lang w:val="de-AT" w:eastAsia="de-AT"/>
      </w:rPr>
      <w:drawing>
        <wp:anchor distT="0" distB="0" distL="114300" distR="114300" simplePos="0" relativeHeight="251659264" behindDoc="0" locked="0" layoutInCell="1" allowOverlap="1" wp14:anchorId="3F3E68EA" wp14:editId="584BB4B8">
          <wp:simplePos x="0" y="0"/>
          <wp:positionH relativeFrom="column">
            <wp:posOffset>500380</wp:posOffset>
          </wp:positionH>
          <wp:positionV relativeFrom="paragraph">
            <wp:posOffset>10002520</wp:posOffset>
          </wp:positionV>
          <wp:extent cx="1013460" cy="416560"/>
          <wp:effectExtent l="0" t="0" r="0" b="0"/>
          <wp:wrapNone/>
          <wp:docPr id="25" name="Bild 5" descr="01KBW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01KBW4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416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AT" w:eastAsia="de-AT"/>
      </w:rPr>
      <w:drawing>
        <wp:anchor distT="0" distB="0" distL="114300" distR="114300" simplePos="0" relativeHeight="251661312" behindDoc="0" locked="0" layoutInCell="1" allowOverlap="1" wp14:anchorId="6B60DD45" wp14:editId="7E158584">
          <wp:simplePos x="0" y="0"/>
          <wp:positionH relativeFrom="column">
            <wp:posOffset>4329430</wp:posOffset>
          </wp:positionH>
          <wp:positionV relativeFrom="paragraph">
            <wp:posOffset>9961880</wp:posOffset>
          </wp:positionV>
          <wp:extent cx="733425" cy="461645"/>
          <wp:effectExtent l="0" t="0" r="0" b="0"/>
          <wp:wrapNone/>
          <wp:docPr id="26" name="Bild 7" descr="01selba_intern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01selba_interne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461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AT" w:eastAsia="de-AT"/>
      </w:rPr>
      <w:drawing>
        <wp:anchor distT="0" distB="0" distL="114300" distR="114300" simplePos="0" relativeHeight="251662336" behindDoc="0" locked="0" layoutInCell="1" allowOverlap="1" wp14:anchorId="1AB0170F" wp14:editId="707168E6">
          <wp:simplePos x="0" y="0"/>
          <wp:positionH relativeFrom="column">
            <wp:posOffset>5915660</wp:posOffset>
          </wp:positionH>
          <wp:positionV relativeFrom="paragraph">
            <wp:posOffset>9889490</wp:posOffset>
          </wp:positionV>
          <wp:extent cx="804545" cy="529590"/>
          <wp:effectExtent l="0" t="0" r="0" b="0"/>
          <wp:wrapNone/>
          <wp:docPr id="27" name="Bild 8" descr="01Diözese_kle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01Diözese_klei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AT" w:eastAsia="de-AT"/>
      </w:rPr>
      <w:drawing>
        <wp:anchor distT="0" distB="0" distL="114300" distR="114300" simplePos="0" relativeHeight="251660288" behindDoc="0" locked="0" layoutInCell="1" allowOverlap="1" wp14:anchorId="49D22036" wp14:editId="1D2A9DBF">
          <wp:simplePos x="0" y="0"/>
          <wp:positionH relativeFrom="column">
            <wp:posOffset>2517775</wp:posOffset>
          </wp:positionH>
          <wp:positionV relativeFrom="paragraph">
            <wp:posOffset>10021570</wp:posOffset>
          </wp:positionV>
          <wp:extent cx="687705" cy="397510"/>
          <wp:effectExtent l="0" t="0" r="0" b="0"/>
          <wp:wrapNone/>
          <wp:docPr id="28" name="Bild 6" descr="01%20fit%20for%20family-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01%20fit%20for%20family-smal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397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color w:val="C0C0C0"/>
        <w:sz w:val="16"/>
        <w:szCs w:val="16"/>
      </w:rPr>
      <w:t>©</w:t>
    </w:r>
    <w:r>
      <w:rPr>
        <w:color w:val="C0C0C0"/>
        <w:sz w:val="16"/>
        <w:szCs w:val="16"/>
      </w:rPr>
      <w:t xml:space="preserve"> Katholisches Bil</w:t>
    </w:r>
    <w:r w:rsidR="00D06E30">
      <w:rPr>
        <w:color w:val="C0C0C0"/>
        <w:sz w:val="16"/>
        <w:szCs w:val="16"/>
      </w:rPr>
      <w:t xml:space="preserve">dungswerk Tirol, Version </w:t>
    </w:r>
    <w:r w:rsidR="003D0690">
      <w:rPr>
        <w:color w:val="C0C0C0"/>
        <w:sz w:val="16"/>
        <w:szCs w:val="16"/>
      </w:rPr>
      <w:t>0</w:t>
    </w:r>
    <w:r w:rsidR="00032DBE">
      <w:rPr>
        <w:color w:val="C0C0C0"/>
        <w:sz w:val="16"/>
        <w:szCs w:val="16"/>
      </w:rPr>
      <w:t>1</w:t>
    </w:r>
    <w:r w:rsidR="004120D6">
      <w:rPr>
        <w:color w:val="C0C0C0"/>
        <w:sz w:val="16"/>
        <w:szCs w:val="16"/>
      </w:rPr>
      <w:t>/</w:t>
    </w:r>
    <w:r w:rsidR="00032DBE">
      <w:rPr>
        <w:color w:val="C0C0C0"/>
        <w:sz w:val="16"/>
        <w:szCs w:val="16"/>
      </w:rPr>
      <w:t>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A36" w:rsidRDefault="00B71A36">
      <w:r>
        <w:separator/>
      </w:r>
    </w:p>
  </w:footnote>
  <w:footnote w:type="continuationSeparator" w:id="0">
    <w:p w:rsidR="00B71A36" w:rsidRDefault="00B71A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61B19"/>
    <w:multiLevelType w:val="singleLevel"/>
    <w:tmpl w:val="89306286"/>
    <w:lvl w:ilvl="0">
      <w:start w:val="4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</w:abstractNum>
  <w:abstractNum w:abstractNumId="1" w15:restartNumberingAfterBreak="0">
    <w:nsid w:val="31FF3C64"/>
    <w:multiLevelType w:val="singleLevel"/>
    <w:tmpl w:val="22206C2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</w:abstractNum>
  <w:abstractNum w:abstractNumId="2" w15:restartNumberingAfterBreak="0">
    <w:nsid w:val="37795511"/>
    <w:multiLevelType w:val="singleLevel"/>
    <w:tmpl w:val="877AF2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3" w15:restartNumberingAfterBreak="0">
    <w:nsid w:val="4B6F2036"/>
    <w:multiLevelType w:val="singleLevel"/>
    <w:tmpl w:val="BF106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hFZ804zYXS+bECU03geEQRXOB7qHpGcX9lwGvGT7DMO/0J0eXnJS634oM76zqzHNRa8IzU68DRbkC/QP4bPjA==" w:salt="hdjd0rmR44owogZXHD9hN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69E"/>
    <w:rsid w:val="00001140"/>
    <w:rsid w:val="00003F43"/>
    <w:rsid w:val="00024B53"/>
    <w:rsid w:val="00032DBE"/>
    <w:rsid w:val="000528DD"/>
    <w:rsid w:val="00062B67"/>
    <w:rsid w:val="00070700"/>
    <w:rsid w:val="00097B64"/>
    <w:rsid w:val="000A48EA"/>
    <w:rsid w:val="000B2C1D"/>
    <w:rsid w:val="000E0533"/>
    <w:rsid w:val="000E1B90"/>
    <w:rsid w:val="000F2FA2"/>
    <w:rsid w:val="0010247A"/>
    <w:rsid w:val="00171958"/>
    <w:rsid w:val="002347D7"/>
    <w:rsid w:val="00235B49"/>
    <w:rsid w:val="0025762F"/>
    <w:rsid w:val="00275F58"/>
    <w:rsid w:val="00276591"/>
    <w:rsid w:val="002A44B4"/>
    <w:rsid w:val="002A521B"/>
    <w:rsid w:val="002C3E94"/>
    <w:rsid w:val="002D62EA"/>
    <w:rsid w:val="00322CFF"/>
    <w:rsid w:val="00331D2C"/>
    <w:rsid w:val="00363AC2"/>
    <w:rsid w:val="003674DB"/>
    <w:rsid w:val="0037399C"/>
    <w:rsid w:val="00383C42"/>
    <w:rsid w:val="00393F52"/>
    <w:rsid w:val="003C1157"/>
    <w:rsid w:val="003C4384"/>
    <w:rsid w:val="003D0690"/>
    <w:rsid w:val="003D29F0"/>
    <w:rsid w:val="003D3F4A"/>
    <w:rsid w:val="003D57C0"/>
    <w:rsid w:val="003E1765"/>
    <w:rsid w:val="004120D6"/>
    <w:rsid w:val="00431466"/>
    <w:rsid w:val="00432BAA"/>
    <w:rsid w:val="004536A7"/>
    <w:rsid w:val="00484F53"/>
    <w:rsid w:val="004A04FF"/>
    <w:rsid w:val="004B2D60"/>
    <w:rsid w:val="004B3908"/>
    <w:rsid w:val="004B7829"/>
    <w:rsid w:val="004D3272"/>
    <w:rsid w:val="004D6E2D"/>
    <w:rsid w:val="004E1159"/>
    <w:rsid w:val="004E37BC"/>
    <w:rsid w:val="004E6523"/>
    <w:rsid w:val="004F16FF"/>
    <w:rsid w:val="00512A16"/>
    <w:rsid w:val="005243BE"/>
    <w:rsid w:val="00544D10"/>
    <w:rsid w:val="00544F36"/>
    <w:rsid w:val="005455C8"/>
    <w:rsid w:val="0056273C"/>
    <w:rsid w:val="00564067"/>
    <w:rsid w:val="005A5B66"/>
    <w:rsid w:val="005F6CD1"/>
    <w:rsid w:val="006218B6"/>
    <w:rsid w:val="006356C0"/>
    <w:rsid w:val="00650300"/>
    <w:rsid w:val="00665126"/>
    <w:rsid w:val="006B616A"/>
    <w:rsid w:val="006C4685"/>
    <w:rsid w:val="006D0560"/>
    <w:rsid w:val="00712B9A"/>
    <w:rsid w:val="007137E9"/>
    <w:rsid w:val="00716D32"/>
    <w:rsid w:val="00731EAE"/>
    <w:rsid w:val="007409F3"/>
    <w:rsid w:val="00751F65"/>
    <w:rsid w:val="00770EA8"/>
    <w:rsid w:val="00775B9D"/>
    <w:rsid w:val="00775D7B"/>
    <w:rsid w:val="00782C84"/>
    <w:rsid w:val="00791323"/>
    <w:rsid w:val="007A407A"/>
    <w:rsid w:val="00800CF6"/>
    <w:rsid w:val="00810B59"/>
    <w:rsid w:val="0081161E"/>
    <w:rsid w:val="008142EE"/>
    <w:rsid w:val="008146AF"/>
    <w:rsid w:val="00825665"/>
    <w:rsid w:val="00844A65"/>
    <w:rsid w:val="00874825"/>
    <w:rsid w:val="00881D70"/>
    <w:rsid w:val="008C7E61"/>
    <w:rsid w:val="00912D0E"/>
    <w:rsid w:val="00913D18"/>
    <w:rsid w:val="009179A4"/>
    <w:rsid w:val="00920E86"/>
    <w:rsid w:val="00924291"/>
    <w:rsid w:val="00937716"/>
    <w:rsid w:val="00952EA0"/>
    <w:rsid w:val="00955EC4"/>
    <w:rsid w:val="00960DD8"/>
    <w:rsid w:val="00962DFF"/>
    <w:rsid w:val="009660A6"/>
    <w:rsid w:val="00976356"/>
    <w:rsid w:val="009B3E54"/>
    <w:rsid w:val="009F0445"/>
    <w:rsid w:val="009F04FE"/>
    <w:rsid w:val="00A2469E"/>
    <w:rsid w:val="00A85441"/>
    <w:rsid w:val="00A94E7B"/>
    <w:rsid w:val="00AC1C03"/>
    <w:rsid w:val="00AD1DF3"/>
    <w:rsid w:val="00AD1FB9"/>
    <w:rsid w:val="00AE25B4"/>
    <w:rsid w:val="00AF2695"/>
    <w:rsid w:val="00B22B98"/>
    <w:rsid w:val="00B56BA2"/>
    <w:rsid w:val="00B6308B"/>
    <w:rsid w:val="00B71A36"/>
    <w:rsid w:val="00B72D03"/>
    <w:rsid w:val="00B80A7A"/>
    <w:rsid w:val="00B85AE6"/>
    <w:rsid w:val="00B9693E"/>
    <w:rsid w:val="00BA5631"/>
    <w:rsid w:val="00BB36BA"/>
    <w:rsid w:val="00BE0BDF"/>
    <w:rsid w:val="00BF342F"/>
    <w:rsid w:val="00C32AB3"/>
    <w:rsid w:val="00C67F7F"/>
    <w:rsid w:val="00C712D1"/>
    <w:rsid w:val="00C74F73"/>
    <w:rsid w:val="00C87331"/>
    <w:rsid w:val="00C92243"/>
    <w:rsid w:val="00CA1CBA"/>
    <w:rsid w:val="00D06E30"/>
    <w:rsid w:val="00D07F4D"/>
    <w:rsid w:val="00D238A4"/>
    <w:rsid w:val="00D23C7C"/>
    <w:rsid w:val="00D624B0"/>
    <w:rsid w:val="00D822BF"/>
    <w:rsid w:val="00DC538D"/>
    <w:rsid w:val="00DE4CB2"/>
    <w:rsid w:val="00E0605A"/>
    <w:rsid w:val="00E07F72"/>
    <w:rsid w:val="00E25020"/>
    <w:rsid w:val="00E339B7"/>
    <w:rsid w:val="00E51E1C"/>
    <w:rsid w:val="00E5674C"/>
    <w:rsid w:val="00E66F70"/>
    <w:rsid w:val="00E835C4"/>
    <w:rsid w:val="00E876EB"/>
    <w:rsid w:val="00EA247D"/>
    <w:rsid w:val="00EE013D"/>
    <w:rsid w:val="00EE7E84"/>
    <w:rsid w:val="00F127EA"/>
    <w:rsid w:val="00F32623"/>
    <w:rsid w:val="00F44411"/>
    <w:rsid w:val="00F67684"/>
    <w:rsid w:val="00F801C7"/>
    <w:rsid w:val="00FA0184"/>
    <w:rsid w:val="00FC3A89"/>
    <w:rsid w:val="00FD0857"/>
    <w:rsid w:val="00FF0DD2"/>
    <w:rsid w:val="00FF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color w:val="000000"/>
      <w:sz w:val="26"/>
    </w:rPr>
  </w:style>
  <w:style w:type="paragraph" w:styleId="berschrift1">
    <w:name w:val="heading 1"/>
    <w:basedOn w:val="Standard"/>
    <w:next w:val="Standard"/>
    <w:qFormat/>
    <w:pPr>
      <w:keepNext/>
      <w:tabs>
        <w:tab w:val="left" w:leader="underscore" w:pos="9498"/>
      </w:tabs>
      <w:spacing w:line="360" w:lineRule="auto"/>
      <w:outlineLvl w:val="0"/>
    </w:pPr>
    <w:rPr>
      <w:rFonts w:ascii="Arial" w:hAnsi="Arial"/>
      <w:color w:val="auto"/>
      <w:sz w:val="22"/>
      <w:u w:val="single"/>
    </w:rPr>
  </w:style>
  <w:style w:type="paragraph" w:styleId="berschrift2">
    <w:name w:val="heading 2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rFonts w:ascii="Arial" w:hAnsi="Arial"/>
      <w:b/>
      <w:spacing w:val="20"/>
      <w:sz w:val="32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rFonts w:ascii="Arial" w:hAnsi="Arial"/>
      <w:i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rFonts w:ascii="Arial" w:hAnsi="Arial"/>
      <w:b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b/>
      <w:sz w:val="36"/>
    </w:rPr>
  </w:style>
  <w:style w:type="paragraph" w:styleId="berschrift7">
    <w:name w:val="heading 7"/>
    <w:basedOn w:val="Standard"/>
    <w:next w:val="Standard"/>
    <w:qFormat/>
    <w:pPr>
      <w:keepNext/>
      <w:ind w:right="-370"/>
      <w:outlineLvl w:val="6"/>
    </w:pPr>
    <w:rPr>
      <w:rFonts w:ascii="Arial" w:hAnsi="Arial"/>
      <w:b/>
      <w:sz w:val="22"/>
      <w:lang w:val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autoRedefine/>
    <w:rsid w:val="00032DBE"/>
    <w:pPr>
      <w:tabs>
        <w:tab w:val="left" w:pos="1455"/>
      </w:tabs>
      <w:jc w:val="right"/>
    </w:pPr>
    <w:rPr>
      <w:rFonts w:ascii="Arial" w:hAnsi="Arial" w:cs="Arial"/>
      <w:sz w:val="24"/>
      <w:szCs w:val="24"/>
    </w:rPr>
  </w:style>
  <w:style w:type="paragraph" w:customStyle="1" w:styleId="Formatvorlage2">
    <w:name w:val="Formatvorlage2"/>
    <w:basedOn w:val="Standard"/>
    <w:pPr>
      <w:spacing w:before="240" w:after="60"/>
    </w:pPr>
    <w:rPr>
      <w:color w:val="auto"/>
      <w:sz w:val="20"/>
    </w:rPr>
  </w:style>
  <w:style w:type="paragraph" w:styleId="Titel">
    <w:name w:val="Title"/>
    <w:basedOn w:val="Standard"/>
    <w:qFormat/>
    <w:pPr>
      <w:spacing w:line="240" w:lineRule="atLeast"/>
      <w:ind w:left="23"/>
      <w:jc w:val="center"/>
    </w:pPr>
    <w:rPr>
      <w:rFonts w:ascii="Arial" w:hAnsi="Arial"/>
      <w:b/>
      <w:snapToGrid w:val="0"/>
      <w:sz w:val="40"/>
    </w:rPr>
  </w:style>
  <w:style w:type="character" w:styleId="Funotenzeichen">
    <w:name w:val="footnote reference"/>
    <w:semiHidden/>
    <w:rPr>
      <w:vertAlign w:val="superscript"/>
    </w:rPr>
  </w:style>
  <w:style w:type="paragraph" w:styleId="Textkrper2">
    <w:name w:val="Body Text 2"/>
    <w:basedOn w:val="Standard"/>
    <w:pPr>
      <w:tabs>
        <w:tab w:val="left" w:leader="underscore" w:pos="9498"/>
      </w:tabs>
      <w:jc w:val="both"/>
    </w:pPr>
    <w:rPr>
      <w:rFonts w:ascii="Arial" w:hAnsi="Arial"/>
      <w:color w:val="auto"/>
      <w:sz w:val="22"/>
    </w:rPr>
  </w:style>
  <w:style w:type="paragraph" w:styleId="Textkrper3">
    <w:name w:val="Body Text 3"/>
    <w:basedOn w:val="Standard"/>
    <w:pPr>
      <w:jc w:val="both"/>
    </w:pPr>
    <w:rPr>
      <w:rFonts w:ascii="Arial" w:hAnsi="Arial"/>
      <w:sz w:val="22"/>
    </w:rPr>
  </w:style>
  <w:style w:type="paragraph" w:styleId="Funotentext">
    <w:name w:val="footnote text"/>
    <w:basedOn w:val="Standard"/>
    <w:semiHidden/>
    <w:rPr>
      <w:sz w:val="20"/>
    </w:rPr>
  </w:style>
  <w:style w:type="paragraph" w:styleId="Textkrper">
    <w:name w:val="Body Text"/>
    <w:basedOn w:val="Standard"/>
    <w:rPr>
      <w:rFonts w:ascii="Arial" w:hAnsi="Arial"/>
      <w:snapToGrid w:val="0"/>
      <w:sz w:val="24"/>
    </w:rPr>
  </w:style>
  <w:style w:type="paragraph" w:styleId="Sprechblasentext">
    <w:name w:val="Balloon Text"/>
    <w:basedOn w:val="Standard"/>
    <w:semiHidden/>
    <w:rsid w:val="000E0533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4B390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4B390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9179A4"/>
    <w:rPr>
      <w:color w:val="000000"/>
      <w:sz w:val="26"/>
    </w:rPr>
  </w:style>
  <w:style w:type="table" w:styleId="Tabellenraster">
    <w:name w:val="Table Grid"/>
    <w:basedOn w:val="NormaleTabelle"/>
    <w:uiPriority w:val="39"/>
    <w:rsid w:val="00544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544D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3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70448929B594A86B650905C7C10D7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21D3DD-AC96-4158-AA1C-4845C83E280D}"/>
      </w:docPartPr>
      <w:docPartBody>
        <w:p w:rsidR="00013282" w:rsidRDefault="000A3FD2" w:rsidP="000A3FD2">
          <w:pPr>
            <w:pStyle w:val="C70448929B594A86B650905C7C10D70426"/>
          </w:pPr>
          <w:bookmarkStart w:id="0" w:name="_GoBack"/>
          <w:r w:rsidRPr="00B56BA2">
            <w:rPr>
              <w:rStyle w:val="Platzhaltertext"/>
            </w:rPr>
            <w:t>Vorname, Name.</w:t>
          </w:r>
          <w:bookmarkEnd w:id="0"/>
        </w:p>
      </w:docPartBody>
    </w:docPart>
    <w:docPart>
      <w:docPartPr>
        <w:name w:val="6B405541018847229A4BAE4D13F84E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6E2F56-832D-4BF9-B966-F88D7735E21C}"/>
      </w:docPartPr>
      <w:docPartBody>
        <w:p w:rsidR="00013282" w:rsidRDefault="000A3FD2" w:rsidP="000A3FD2">
          <w:pPr>
            <w:pStyle w:val="6B405541018847229A4BAE4D13F84EB626"/>
          </w:pPr>
          <w:r w:rsidRPr="00B56BA2">
            <w:rPr>
              <w:rStyle w:val="Platzhaltertext"/>
            </w:rPr>
            <w:t>Straße, PLZ, Ort.</w:t>
          </w:r>
        </w:p>
      </w:docPartBody>
    </w:docPart>
    <w:docPart>
      <w:docPartPr>
        <w:name w:val="6BEB5997AEAE49B19D7EF0231D71DF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1BF569-8FC8-4110-AA10-DB2C5D8814CB}"/>
      </w:docPartPr>
      <w:docPartBody>
        <w:p w:rsidR="00013282" w:rsidRDefault="000A3FD2" w:rsidP="000A3FD2">
          <w:pPr>
            <w:pStyle w:val="6BEB5997AEAE49B19D7EF0231D71DF9626"/>
          </w:pPr>
          <w:r w:rsidRPr="00B56BA2">
            <w:rPr>
              <w:rStyle w:val="Platzhaltertext"/>
            </w:rPr>
            <w:t>Titel, Untertitel</w:t>
          </w:r>
        </w:p>
      </w:docPartBody>
    </w:docPart>
    <w:docPart>
      <w:docPartPr>
        <w:name w:val="4C9AA46413094209BDB62638D31CBB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05917A-2B37-4A08-97EA-8D4900F07B13}"/>
      </w:docPartPr>
      <w:docPartBody>
        <w:p w:rsidR="00013282" w:rsidRDefault="000A3FD2" w:rsidP="000A3FD2">
          <w:pPr>
            <w:pStyle w:val="4C9AA46413094209BDB62638D31CBB2217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CF5930F4842E4A15BC3EFA7E89B0B1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77A302-B84E-499B-8193-5DAD9A7CCB4F}"/>
      </w:docPartPr>
      <w:docPartBody>
        <w:p w:rsidR="00013282" w:rsidRDefault="000A3FD2" w:rsidP="000A3FD2">
          <w:pPr>
            <w:pStyle w:val="CF5930F4842E4A15BC3EFA7E89B0B1FF17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FF54F5F10E37487687DA4A54AABEF2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4E9CFC-ABAA-469F-A2F2-DC23CD37604E}"/>
      </w:docPartPr>
      <w:docPartBody>
        <w:p w:rsidR="00013282" w:rsidRDefault="000A3FD2" w:rsidP="000A3FD2">
          <w:pPr>
            <w:pStyle w:val="FF54F5F10E37487687DA4A54AABEF2C217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C7EE9D6DA965455CA56922E4F0DF92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266710-C0BF-4ADA-A59B-219B6EEA2B38}"/>
      </w:docPartPr>
      <w:docPartBody>
        <w:p w:rsidR="00013282" w:rsidRDefault="000A3FD2" w:rsidP="000A3FD2">
          <w:pPr>
            <w:pStyle w:val="C7EE9D6DA965455CA56922E4F0DF928717"/>
          </w:pPr>
          <w:r w:rsidRPr="00B56BA2">
            <w:rPr>
              <w:rStyle w:val="Platzhaltertext"/>
              <w:rFonts w:ascii="Arial" w:hAnsi="Arial" w:cs="Arial"/>
            </w:rPr>
            <w:t>BIC</w:t>
          </w:r>
          <w:r>
            <w:rPr>
              <w:rStyle w:val="Platzhaltertext"/>
              <w:rFonts w:ascii="Arial" w:hAnsi="Arial" w:cs="Arial"/>
            </w:rPr>
            <w:t xml:space="preserve"> hier eingeben</w:t>
          </w:r>
        </w:p>
      </w:docPartBody>
    </w:docPart>
    <w:docPart>
      <w:docPartPr>
        <w:name w:val="18F83D4489BA4E64AE431AC50027A5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80BA04-CA9F-4579-B9F9-2120EFF20D4A}"/>
      </w:docPartPr>
      <w:docPartBody>
        <w:p w:rsidR="00013282" w:rsidRDefault="000A3FD2" w:rsidP="000A3FD2">
          <w:pPr>
            <w:pStyle w:val="18F83D4489BA4E64AE431AC50027A56217"/>
          </w:pPr>
          <w:r w:rsidRPr="00B56BA2">
            <w:rPr>
              <w:rStyle w:val="Platzhaltertext"/>
              <w:rFonts w:ascii="Arial" w:hAnsi="Arial" w:cs="Arial"/>
            </w:rPr>
            <w:t>IBAN</w:t>
          </w:r>
          <w:r>
            <w:rPr>
              <w:rStyle w:val="Platzhaltertext"/>
              <w:rFonts w:ascii="Arial" w:hAnsi="Arial" w:cs="Arial"/>
            </w:rPr>
            <w:t xml:space="preserve"> hier eingeben</w:t>
          </w:r>
        </w:p>
      </w:docPartBody>
    </w:docPart>
    <w:docPart>
      <w:docPartPr>
        <w:name w:val="85613CEFDF714C13A546E1F843F96E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B7DD8A-2E9C-4D70-A343-8503B43B5640}"/>
      </w:docPartPr>
      <w:docPartBody>
        <w:p w:rsidR="00013282" w:rsidRDefault="000A3FD2" w:rsidP="000A3FD2">
          <w:pPr>
            <w:pStyle w:val="85613CEFDF714C13A546E1F843F96EB515"/>
          </w:pPr>
          <w:r w:rsidRPr="00B56BA2">
            <w:rPr>
              <w:rStyle w:val="Platzhaltertext"/>
              <w:rFonts w:ascii="Arial" w:hAnsi="Arial" w:cs="Arial"/>
            </w:rPr>
            <w:t>Ort</w:t>
          </w:r>
        </w:p>
      </w:docPartBody>
    </w:docPart>
    <w:docPart>
      <w:docPartPr>
        <w:name w:val="B49C0221676046F08D1833B64573A7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2E58C0-CE60-4489-8CBF-C48BC40E93B4}"/>
      </w:docPartPr>
      <w:docPartBody>
        <w:p w:rsidR="00013282" w:rsidRDefault="000A3FD2" w:rsidP="000A3FD2">
          <w:pPr>
            <w:pStyle w:val="B49C0221676046F08D1833B64573A7B614"/>
          </w:pPr>
          <w:r w:rsidRPr="00B56BA2">
            <w:rPr>
              <w:rStyle w:val="Platzhaltertext"/>
              <w:rFonts w:ascii="Arial" w:hAnsi="Arial" w:cs="Arial"/>
            </w:rPr>
            <w:t>Datum</w:t>
          </w:r>
        </w:p>
      </w:docPartBody>
    </w:docPart>
    <w:docPart>
      <w:docPartPr>
        <w:name w:val="DFF58D8F90E74B0DAAA4D12384EB19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6BE744-221B-4BCE-9F84-A225D3487826}"/>
      </w:docPartPr>
      <w:docPartBody>
        <w:p w:rsidR="00333DE9" w:rsidRDefault="000A3FD2" w:rsidP="000A3FD2">
          <w:pPr>
            <w:pStyle w:val="DFF58D8F90E74B0DAAA4D12384EB19EA5"/>
          </w:pPr>
          <w:r>
            <w:rPr>
              <w:rStyle w:val="Platzhaltertext"/>
            </w:rPr>
            <w:t>z.B. Katholisches Bildungswerk ORT</w:t>
          </w:r>
          <w:r w:rsidRPr="00B56BA2">
            <w:rPr>
              <w:rStyle w:val="Platzhaltertext"/>
            </w:rPr>
            <w:t>.</w:t>
          </w:r>
        </w:p>
      </w:docPartBody>
    </w:docPart>
    <w:docPart>
      <w:docPartPr>
        <w:name w:val="4F1EADC0C30C406684163456ADA042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4BE5E8-04B9-455E-B330-FC0665F1E081}"/>
      </w:docPartPr>
      <w:docPartBody>
        <w:p w:rsidR="00333DE9" w:rsidRDefault="000A3FD2" w:rsidP="000A3FD2">
          <w:pPr>
            <w:pStyle w:val="4F1EADC0C30C406684163456ADA0420E2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60ABDA02C7864A8CAF6D6967BB3048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C2CB90-50D0-4CC6-8EB1-0C35076087A1}"/>
      </w:docPartPr>
      <w:docPartBody>
        <w:p w:rsidR="00333DE9" w:rsidRDefault="000A3FD2" w:rsidP="000A3FD2">
          <w:pPr>
            <w:pStyle w:val="60ABDA02C7864A8CAF6D6967BB3048082"/>
          </w:pPr>
          <w:r>
            <w:rPr>
              <w:rStyle w:val="Platzhaltertext"/>
            </w:rPr>
            <w:t>z.B. Verpflegung, Übernachtung, …</w:t>
          </w:r>
        </w:p>
      </w:docPartBody>
    </w:docPart>
    <w:docPart>
      <w:docPartPr>
        <w:name w:val="9720B0485D22448C8C856AF22A98A1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D63556-8897-430F-8CD6-7EA51AB46901}"/>
      </w:docPartPr>
      <w:docPartBody>
        <w:p w:rsidR="00333DE9" w:rsidRDefault="000A3FD2" w:rsidP="000A3FD2">
          <w:pPr>
            <w:pStyle w:val="9720B0485D22448C8C856AF22A98A17F2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D243AC46B8534BD091DE7FF28EB108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48CD40-1344-4F01-8222-92C27D400122}"/>
      </w:docPartPr>
      <w:docPartBody>
        <w:p w:rsidR="000A3FD2" w:rsidRDefault="000A3FD2" w:rsidP="000A3FD2">
          <w:pPr>
            <w:pStyle w:val="D243AC46B8534BD091DE7FF28EB1089C1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0E2DEFA63D394A9BAF55C257E92EF3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7B09AF-4426-4578-93D5-384BB0440AE9}"/>
      </w:docPartPr>
      <w:docPartBody>
        <w:p w:rsidR="00394264" w:rsidRDefault="000A3FD2" w:rsidP="000A3FD2">
          <w:pPr>
            <w:pStyle w:val="0E2DEFA63D394A9BAF55C257E92EF375"/>
          </w:pPr>
          <w:r w:rsidRPr="00B56BA2">
            <w:rPr>
              <w:rStyle w:val="Platzhaltertext"/>
            </w:rPr>
            <w:t>Ort der Veranstaltung</w:t>
          </w:r>
        </w:p>
      </w:docPartBody>
    </w:docPart>
    <w:docPart>
      <w:docPartPr>
        <w:name w:val="068803737B7E402C90D5D70D6AA36F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096AFA-5B49-4962-AF72-548EF24C9331}"/>
      </w:docPartPr>
      <w:docPartBody>
        <w:p w:rsidR="00394264" w:rsidRDefault="000A3FD2" w:rsidP="000A3FD2">
          <w:pPr>
            <w:pStyle w:val="068803737B7E402C90D5D70D6AA36FCE"/>
          </w:pPr>
          <w:r w:rsidRPr="00B56BA2">
            <w:rPr>
              <w:rStyle w:val="Platzhaltertext"/>
            </w:rPr>
            <w:t>Uhr</w:t>
          </w:r>
        </w:p>
      </w:docPartBody>
    </w:docPart>
    <w:docPart>
      <w:docPartPr>
        <w:name w:val="AE7D964803B9444294A59FE1837C74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CA705D-F215-44C0-A862-A0FD4CE9CEB6}"/>
      </w:docPartPr>
      <w:docPartBody>
        <w:p w:rsidR="00394264" w:rsidRDefault="000A3FD2" w:rsidP="000A3FD2">
          <w:pPr>
            <w:pStyle w:val="AE7D964803B9444294A59FE1837C74B6"/>
          </w:pPr>
          <w:r w:rsidRPr="00B56BA2">
            <w:rPr>
              <w:rStyle w:val="Platzhaltertext"/>
            </w:rPr>
            <w:t>Uhr</w:t>
          </w:r>
        </w:p>
      </w:docPartBody>
    </w:docPart>
    <w:docPart>
      <w:docPartPr>
        <w:name w:val="E7D9078E27E8468585682D6DC93CD4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0CE695-F1C6-4219-B9BE-DFC50684125D}"/>
      </w:docPartPr>
      <w:docPartBody>
        <w:p w:rsidR="00394264" w:rsidRDefault="000A3FD2" w:rsidP="000A3FD2">
          <w:pPr>
            <w:pStyle w:val="E7D9078E27E8468585682D6DC93CD454"/>
          </w:pPr>
          <w:r w:rsidRPr="00B56BA2">
            <w:rPr>
              <w:rStyle w:val="Platzhaltertext"/>
            </w:rPr>
            <w:t>Datum</w:t>
          </w:r>
        </w:p>
      </w:docPartBody>
    </w:docPart>
    <w:docPart>
      <w:docPartPr>
        <w:name w:val="B06D01F6A55F410EB2421C050E6748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3DB904-EE25-4AAF-BA60-C83092F99F61}"/>
      </w:docPartPr>
      <w:docPartBody>
        <w:p w:rsidR="00394264" w:rsidRDefault="000A3FD2" w:rsidP="000A3FD2">
          <w:pPr>
            <w:pStyle w:val="B06D01F6A55F410EB2421C050E6748F9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1D7A82AB83D04342B550378D5E398B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0CA557-E587-4F9D-A4D0-60587AA11F87}"/>
      </w:docPartPr>
      <w:docPartBody>
        <w:p w:rsidR="00394264" w:rsidRDefault="000A3FD2" w:rsidP="000A3FD2">
          <w:pPr>
            <w:pStyle w:val="1D7A82AB83D04342B550378D5E398B9D"/>
          </w:pPr>
          <w:r w:rsidRPr="00B56BA2">
            <w:rPr>
              <w:rStyle w:val="Platzhaltertext"/>
            </w:rPr>
            <w:t>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">
    <w:panose1 w:val="00000000000000000000"/>
    <w:charset w:val="00"/>
    <w:family w:val="modern"/>
    <w:notTrueType/>
    <w:pitch w:val="variable"/>
    <w:sig w:usb0="A00000AF" w:usb1="40002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1E1"/>
    <w:rsid w:val="00013282"/>
    <w:rsid w:val="000A3FD2"/>
    <w:rsid w:val="00333DE9"/>
    <w:rsid w:val="00394264"/>
    <w:rsid w:val="004631B0"/>
    <w:rsid w:val="005031E1"/>
    <w:rsid w:val="008E7BD8"/>
    <w:rsid w:val="009E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031E1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A3FD2"/>
    <w:rPr>
      <w:color w:val="808080"/>
    </w:rPr>
  </w:style>
  <w:style w:type="paragraph" w:customStyle="1" w:styleId="C70448929B594A86B650905C7C10D704">
    <w:name w:val="C70448929B594A86B650905C7C10D70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">
    <w:name w:val="6B405541018847229A4BAE4D13F84EB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">
    <w:name w:val="6BEB5997AEAE49B19D7EF0231D71DF9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1">
    <w:name w:val="C70448929B594A86B650905C7C10D704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">
    <w:name w:val="6B405541018847229A4BAE4D13F84EB6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">
    <w:name w:val="6BEB5997AEAE49B19D7EF0231D71DF96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2E6E460C9F44720BCC96B04910C3959">
    <w:name w:val="62E6E460C9F44720BCC96B04910C395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2">
    <w:name w:val="C70448929B594A86B650905C7C10D704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">
    <w:name w:val="6B405541018847229A4BAE4D13F84EB6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">
    <w:name w:val="6BEB5997AEAE49B19D7EF0231D71DF96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2E6E460C9F44720BCC96B04910C39591">
    <w:name w:val="62E6E460C9F44720BCC96B04910C3959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688AC687AA84B7EBA34EAFA1A680BD5">
    <w:name w:val="E688AC687AA84B7EBA34EAFA1A680BD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15913F101F4B81AC2A4BB6E5B46EA5">
    <w:name w:val="3E15913F101F4B81AC2A4BB6E5B46EA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AC28F6730C549A7A7EA8822A03B904C">
    <w:name w:val="0AC28F6730C549A7A7EA8822A03B904C"/>
    <w:rsid w:val="005031E1"/>
  </w:style>
  <w:style w:type="paragraph" w:customStyle="1" w:styleId="C70448929B594A86B650905C7C10D7043">
    <w:name w:val="C70448929B594A86B650905C7C10D704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3">
    <w:name w:val="6B405541018847229A4BAE4D13F84EB6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3">
    <w:name w:val="6BEB5997AEAE49B19D7EF0231D71DF96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AC28F6730C549A7A7EA8822A03B904C1">
    <w:name w:val="0AC28F6730C549A7A7EA8822A03B904C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4">
    <w:name w:val="C70448929B594A86B650905C7C10D704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4">
    <w:name w:val="6B405541018847229A4BAE4D13F84EB6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4">
    <w:name w:val="6BEB5997AEAE49B19D7EF0231D71DF96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AC28F6730C549A7A7EA8822A03B904C2">
    <w:name w:val="0AC28F6730C549A7A7EA8822A03B904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">
    <w:name w:val="4BB5C58B228A473CB8DED9C85BA1E90F"/>
    <w:rsid w:val="005031E1"/>
  </w:style>
  <w:style w:type="paragraph" w:customStyle="1" w:styleId="B8817913F75248C99810615C55D9DD3A">
    <w:name w:val="B8817913F75248C99810615C55D9DD3A"/>
    <w:rsid w:val="005031E1"/>
  </w:style>
  <w:style w:type="paragraph" w:customStyle="1" w:styleId="C70448929B594A86B650905C7C10D7045">
    <w:name w:val="C70448929B594A86B650905C7C10D704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5">
    <w:name w:val="6B405541018847229A4BAE4D13F84EB6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5">
    <w:name w:val="6BEB5997AEAE49B19D7EF0231D71DF96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">
    <w:name w:val="4BB5C58B228A473CB8DED9C85BA1E90F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">
    <w:name w:val="B8817913F75248C99810615C55D9DD3A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">
    <w:name w:val="FF75FD32D47B42F4B36BB091B138F0E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">
    <w:name w:val="04172BE508A142B8A3A530B526BC6F7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">
    <w:name w:val="1525A984EE154629BA3374407B36F3F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">
    <w:name w:val="05A41DF2D20E4B69BA299BE1E746B51D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">
    <w:name w:val="BD57528BE5624FE48DE9A51CC76BFE7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">
    <w:name w:val="4B6BA83DFF14440FBD6BBE35B130971F"/>
    <w:rsid w:val="005031E1"/>
  </w:style>
  <w:style w:type="paragraph" w:customStyle="1" w:styleId="60140B2739A448F08CAF6D1E95F318BA">
    <w:name w:val="60140B2739A448F08CAF6D1E95F318BA"/>
    <w:rsid w:val="005031E1"/>
  </w:style>
  <w:style w:type="paragraph" w:customStyle="1" w:styleId="FA6E2C8D30204B1BA963DAA20144C4B6">
    <w:name w:val="FA6E2C8D30204B1BA963DAA20144C4B6"/>
    <w:rsid w:val="005031E1"/>
  </w:style>
  <w:style w:type="paragraph" w:customStyle="1" w:styleId="C70448929B594A86B650905C7C10D7046">
    <w:name w:val="C70448929B594A86B650905C7C10D704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6">
    <w:name w:val="6B405541018847229A4BAE4D13F84EB6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6">
    <w:name w:val="6BEB5997AEAE49B19D7EF0231D71DF96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2">
    <w:name w:val="4BB5C58B228A473CB8DED9C85BA1E90F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2">
    <w:name w:val="B8817913F75248C99810615C55D9DD3A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">
    <w:name w:val="FF75FD32D47B42F4B36BB091B138F0E4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">
    <w:name w:val="04172BE508A142B8A3A530B526BC6F75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">
    <w:name w:val="1525A984EE154629BA3374407B36F3F7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">
    <w:name w:val="05A41DF2D20E4B69BA299BE1E746B51D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">
    <w:name w:val="BD57528BE5624FE48DE9A51CC76BFE74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">
    <w:name w:val="4B6BA83DFF14440FBD6BBE35B130971F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">
    <w:name w:val="60140B2739A448F08CAF6D1E95F318BA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">
    <w:name w:val="FA6E2C8D30204B1BA963DAA20144C4B6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7">
    <w:name w:val="C70448929B594A86B650905C7C10D704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7">
    <w:name w:val="6B405541018847229A4BAE4D13F84EB6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7">
    <w:name w:val="6BEB5997AEAE49B19D7EF0231D71DF96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3">
    <w:name w:val="4BB5C58B228A473CB8DED9C85BA1E90F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3">
    <w:name w:val="B8817913F75248C99810615C55D9DD3A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2">
    <w:name w:val="FF75FD32D47B42F4B36BB091B138F0E4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2">
    <w:name w:val="04172BE508A142B8A3A530B526BC6F75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2">
    <w:name w:val="1525A984EE154629BA3374407B36F3F7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2">
    <w:name w:val="05A41DF2D20E4B69BA299BE1E746B51D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2">
    <w:name w:val="BD57528BE5624FE48DE9A51CC76BFE74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2">
    <w:name w:val="4B6BA83DFF14440FBD6BBE35B130971F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2">
    <w:name w:val="60140B2739A448F08CAF6D1E95F318BA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2">
    <w:name w:val="FA6E2C8D30204B1BA963DAA20144C4B6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C413F70E764496A9E88ECD131112C2">
    <w:name w:val="45C413F70E764496A9E88ECD131112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70E4DADDFB4B7D9AF53A106682044E">
    <w:name w:val="0D70E4DADDFB4B7D9AF53A106682044E"/>
    <w:rsid w:val="005031E1"/>
  </w:style>
  <w:style w:type="paragraph" w:customStyle="1" w:styleId="C4283E5361F84CBFACF44ED4AFE70AE8">
    <w:name w:val="C4283E5361F84CBFACF44ED4AFE70AE8"/>
    <w:rsid w:val="005031E1"/>
  </w:style>
  <w:style w:type="paragraph" w:customStyle="1" w:styleId="0A3B36B584F94B25A0C398DBB7438FCC">
    <w:name w:val="0A3B36B584F94B25A0C398DBB7438FCC"/>
    <w:rsid w:val="005031E1"/>
  </w:style>
  <w:style w:type="paragraph" w:customStyle="1" w:styleId="C70448929B594A86B650905C7C10D7048">
    <w:name w:val="C70448929B594A86B650905C7C10D704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8">
    <w:name w:val="6B405541018847229A4BAE4D13F84EB6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8">
    <w:name w:val="6BEB5997AEAE49B19D7EF0231D71DF96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4">
    <w:name w:val="4BB5C58B228A473CB8DED9C85BA1E90F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4">
    <w:name w:val="B8817913F75248C99810615C55D9DD3A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3">
    <w:name w:val="FF75FD32D47B42F4B36BB091B138F0E4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3">
    <w:name w:val="04172BE508A142B8A3A530B526BC6F75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3">
    <w:name w:val="1525A984EE154629BA3374407B36F3F7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3">
    <w:name w:val="05A41DF2D20E4B69BA299BE1E746B51D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3">
    <w:name w:val="BD57528BE5624FE48DE9A51CC76BFE74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3">
    <w:name w:val="4B6BA83DFF14440FBD6BBE35B130971F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3">
    <w:name w:val="60140B2739A448F08CAF6D1E95F318BA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3">
    <w:name w:val="FA6E2C8D30204B1BA963DAA20144C4B6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C413F70E764496A9E88ECD131112C21">
    <w:name w:val="45C413F70E764496A9E88ECD131112C2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9">
    <w:name w:val="C70448929B594A86B650905C7C10D704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9">
    <w:name w:val="6B405541018847229A4BAE4D13F84EB6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9">
    <w:name w:val="6BEB5997AEAE49B19D7EF0231D71DF96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5">
    <w:name w:val="4BB5C58B228A473CB8DED9C85BA1E90F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5">
    <w:name w:val="B8817913F75248C99810615C55D9DD3A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4">
    <w:name w:val="FF75FD32D47B42F4B36BB091B138F0E4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4">
    <w:name w:val="04172BE508A142B8A3A530B526BC6F75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4">
    <w:name w:val="1525A984EE154629BA3374407B36F3F7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4">
    <w:name w:val="05A41DF2D20E4B69BA299BE1E746B51D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4">
    <w:name w:val="BD57528BE5624FE48DE9A51CC76BFE74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4">
    <w:name w:val="4B6BA83DFF14440FBD6BBE35B130971F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4">
    <w:name w:val="60140B2739A448F08CAF6D1E95F318BA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4">
    <w:name w:val="FA6E2C8D30204B1BA963DAA20144C4B6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">
    <w:name w:val="4C9AA46413094209BDB62638D31CBB2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">
    <w:name w:val="CF5930F4842E4A15BC3EFA7E89B0B1FF"/>
    <w:rsid w:val="005031E1"/>
  </w:style>
  <w:style w:type="paragraph" w:customStyle="1" w:styleId="FF54F5F10E37487687DA4A54AABEF2C2">
    <w:name w:val="FF54F5F10E37487687DA4A54AABEF2C2"/>
    <w:rsid w:val="005031E1"/>
  </w:style>
  <w:style w:type="paragraph" w:customStyle="1" w:styleId="49B368712A93482C9678E8EC557FD76C">
    <w:name w:val="49B368712A93482C9678E8EC557FD76C"/>
    <w:rsid w:val="005031E1"/>
  </w:style>
  <w:style w:type="paragraph" w:customStyle="1" w:styleId="109558E167424E469AD592F609E153FC">
    <w:name w:val="109558E167424E469AD592F609E153FC"/>
    <w:rsid w:val="005031E1"/>
  </w:style>
  <w:style w:type="paragraph" w:customStyle="1" w:styleId="87F388630601430C8DD312524490DD7B">
    <w:name w:val="87F388630601430C8DD312524490DD7B"/>
    <w:rsid w:val="005031E1"/>
  </w:style>
  <w:style w:type="paragraph" w:customStyle="1" w:styleId="E0FBEE8088E14D37B36F0CA97ED799A2">
    <w:name w:val="E0FBEE8088E14D37B36F0CA97ED799A2"/>
    <w:rsid w:val="005031E1"/>
  </w:style>
  <w:style w:type="paragraph" w:customStyle="1" w:styleId="C7EE9D6DA965455CA56922E4F0DF9287">
    <w:name w:val="C7EE9D6DA965455CA56922E4F0DF9287"/>
    <w:rsid w:val="005031E1"/>
  </w:style>
  <w:style w:type="paragraph" w:customStyle="1" w:styleId="18F83D4489BA4E64AE431AC50027A562">
    <w:name w:val="18F83D4489BA4E64AE431AC50027A562"/>
    <w:rsid w:val="005031E1"/>
  </w:style>
  <w:style w:type="paragraph" w:customStyle="1" w:styleId="C70448929B594A86B650905C7C10D70410">
    <w:name w:val="C70448929B594A86B650905C7C10D704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0">
    <w:name w:val="6B405541018847229A4BAE4D13F84EB6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0">
    <w:name w:val="6BEB5997AEAE49B19D7EF0231D71DF96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6">
    <w:name w:val="4BB5C58B228A473CB8DED9C85BA1E90F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6">
    <w:name w:val="B8817913F75248C99810615C55D9DD3A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5">
    <w:name w:val="FF75FD32D47B42F4B36BB091B138F0E4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5">
    <w:name w:val="04172BE508A142B8A3A530B526BC6F75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5">
    <w:name w:val="1525A984EE154629BA3374407B36F3F7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5">
    <w:name w:val="05A41DF2D20E4B69BA299BE1E746B51D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5">
    <w:name w:val="BD57528BE5624FE48DE9A51CC76BFE74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5">
    <w:name w:val="4B6BA83DFF14440FBD6BBE35B130971F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5">
    <w:name w:val="60140B2739A448F08CAF6D1E95F318BA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5">
    <w:name w:val="FA6E2C8D30204B1BA963DAA20144C4B6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">
    <w:name w:val="4C9AA46413094209BDB62638D31CBB22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">
    <w:name w:val="CF5930F4842E4A15BC3EFA7E89B0B1FF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">
    <w:name w:val="FF54F5F10E37487687DA4A54AABEF2C2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1">
    <w:name w:val="49B368712A93482C9678E8EC557FD76C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">
    <w:name w:val="109558E167424E469AD592F609E153FC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">
    <w:name w:val="87F388630601430C8DD312524490DD7B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">
    <w:name w:val="18F83D4489BA4E64AE431AC50027A562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">
    <w:name w:val="C7EE9D6DA965455CA56922E4F0DF9287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1">
    <w:name w:val="C70448929B594A86B650905C7C10D704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1">
    <w:name w:val="6B405541018847229A4BAE4D13F84EB6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1">
    <w:name w:val="6BEB5997AEAE49B19D7EF0231D71DF96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7">
    <w:name w:val="4BB5C58B228A473CB8DED9C85BA1E90F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7">
    <w:name w:val="B8817913F75248C99810615C55D9DD3A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6">
    <w:name w:val="FF75FD32D47B42F4B36BB091B138F0E4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6">
    <w:name w:val="04172BE508A142B8A3A530B526BC6F75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6">
    <w:name w:val="1525A984EE154629BA3374407B36F3F7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6">
    <w:name w:val="05A41DF2D20E4B69BA299BE1E746B51D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6">
    <w:name w:val="BD57528BE5624FE48DE9A51CC76BFE74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6">
    <w:name w:val="4B6BA83DFF14440FBD6BBE35B130971F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6">
    <w:name w:val="60140B2739A448F08CAF6D1E95F318BA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6">
    <w:name w:val="FA6E2C8D30204B1BA963DAA20144C4B6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2">
    <w:name w:val="4C9AA46413094209BDB62638D31CBB22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2">
    <w:name w:val="CF5930F4842E4A15BC3EFA7E89B0B1FF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2">
    <w:name w:val="FF54F5F10E37487687DA4A54AABEF2C2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2">
    <w:name w:val="49B368712A93482C9678E8EC557FD76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2">
    <w:name w:val="109558E167424E469AD592F609E153F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2">
    <w:name w:val="87F388630601430C8DD312524490DD7B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2">
    <w:name w:val="18F83D4489BA4E64AE431AC50027A562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2">
    <w:name w:val="C7EE9D6DA965455CA56922E4F0DF9287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">
    <w:name w:val="85613CEFDF714C13A546E1F843F96EB5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2">
    <w:name w:val="C70448929B594A86B650905C7C10D7041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2">
    <w:name w:val="6B405541018847229A4BAE4D13F84EB61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2">
    <w:name w:val="6BEB5997AEAE49B19D7EF0231D71DF961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8">
    <w:name w:val="4BB5C58B228A473CB8DED9C85BA1E90F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8">
    <w:name w:val="B8817913F75248C99810615C55D9DD3A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7">
    <w:name w:val="FF75FD32D47B42F4B36BB091B138F0E4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7">
    <w:name w:val="04172BE508A142B8A3A530B526BC6F75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7">
    <w:name w:val="1525A984EE154629BA3374407B36F3F7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7">
    <w:name w:val="05A41DF2D20E4B69BA299BE1E746B51D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7">
    <w:name w:val="BD57528BE5624FE48DE9A51CC76BFE74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7">
    <w:name w:val="4B6BA83DFF14440FBD6BBE35B130971F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7">
    <w:name w:val="60140B2739A448F08CAF6D1E95F318BA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7">
    <w:name w:val="FA6E2C8D30204B1BA963DAA20144C4B6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3">
    <w:name w:val="4C9AA46413094209BDB62638D31CBB22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3">
    <w:name w:val="CF5930F4842E4A15BC3EFA7E89B0B1FF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3">
    <w:name w:val="FF54F5F10E37487687DA4A54AABEF2C2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3">
    <w:name w:val="49B368712A93482C9678E8EC557FD76C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3">
    <w:name w:val="109558E167424E469AD592F609E153FC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3">
    <w:name w:val="87F388630601430C8DD312524490DD7B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3">
    <w:name w:val="18F83D4489BA4E64AE431AC50027A562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3">
    <w:name w:val="C7EE9D6DA965455CA56922E4F0DF9287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">
    <w:name w:val="85613CEFDF714C13A546E1F843F96EB5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">
    <w:name w:val="B49C0221676046F08D1833B64573A7B6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3">
    <w:name w:val="C70448929B594A86B650905C7C10D7041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3">
    <w:name w:val="6B405541018847229A4BAE4D13F84EB61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3">
    <w:name w:val="6BEB5997AEAE49B19D7EF0231D71DF961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9">
    <w:name w:val="4BB5C58B228A473CB8DED9C85BA1E90F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9">
    <w:name w:val="B8817913F75248C99810615C55D9DD3A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8">
    <w:name w:val="FF75FD32D47B42F4B36BB091B138F0E4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8">
    <w:name w:val="04172BE508A142B8A3A530B526BC6F75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8">
    <w:name w:val="1525A984EE154629BA3374407B36F3F7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8">
    <w:name w:val="05A41DF2D20E4B69BA299BE1E746B51D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8">
    <w:name w:val="BD57528BE5624FE48DE9A51CC76BFE74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8">
    <w:name w:val="4B6BA83DFF14440FBD6BBE35B130971F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8">
    <w:name w:val="60140B2739A448F08CAF6D1E95F318BA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8">
    <w:name w:val="FA6E2C8D30204B1BA963DAA20144C4B6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4">
    <w:name w:val="4C9AA46413094209BDB62638D31CBB22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4">
    <w:name w:val="CF5930F4842E4A15BC3EFA7E89B0B1FF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4">
    <w:name w:val="FF54F5F10E37487687DA4A54AABEF2C2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4">
    <w:name w:val="49B368712A93482C9678E8EC557FD76C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4">
    <w:name w:val="109558E167424E469AD592F609E153FC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4">
    <w:name w:val="87F388630601430C8DD312524490DD7B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4">
    <w:name w:val="18F83D4489BA4E64AE431AC50027A5624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4">
    <w:name w:val="C7EE9D6DA965455CA56922E4F0DF92874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2">
    <w:name w:val="85613CEFDF714C13A546E1F843F96EB5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">
    <w:name w:val="B49C0221676046F08D1833B64573A7B6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4">
    <w:name w:val="C70448929B594A86B650905C7C10D7041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4">
    <w:name w:val="6B405541018847229A4BAE4D13F84EB61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4">
    <w:name w:val="6BEB5997AEAE49B19D7EF0231D71DF961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0">
    <w:name w:val="4BB5C58B228A473CB8DED9C85BA1E90F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0">
    <w:name w:val="B8817913F75248C99810615C55D9DD3A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9">
    <w:name w:val="FF75FD32D47B42F4B36BB091B138F0E4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9">
    <w:name w:val="04172BE508A142B8A3A530B526BC6F75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9">
    <w:name w:val="1525A984EE154629BA3374407B36F3F7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9">
    <w:name w:val="05A41DF2D20E4B69BA299BE1E746B51D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9">
    <w:name w:val="BD57528BE5624FE48DE9A51CC76BFE74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9">
    <w:name w:val="4B6BA83DFF14440FBD6BBE35B130971F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9">
    <w:name w:val="60140B2739A448F08CAF6D1E95F318BA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9">
    <w:name w:val="FA6E2C8D30204B1BA963DAA20144C4B6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5">
    <w:name w:val="4C9AA46413094209BDB62638D31CBB22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5">
    <w:name w:val="CF5930F4842E4A15BC3EFA7E89B0B1FF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5">
    <w:name w:val="FF54F5F10E37487687DA4A54AABEF2C2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ABA0F0B75954B77B4EF02120B394227">
    <w:name w:val="2ABA0F0B75954B77B4EF02120B39422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5">
    <w:name w:val="109558E167424E469AD592F609E153FC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5">
    <w:name w:val="87F388630601430C8DD312524490DD7B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5">
    <w:name w:val="18F83D4489BA4E64AE431AC50027A5625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5">
    <w:name w:val="C7EE9D6DA965455CA56922E4F0DF92875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3">
    <w:name w:val="85613CEFDF714C13A546E1F843F96EB5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2">
    <w:name w:val="B49C0221676046F08D1833B64573A7B6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5">
    <w:name w:val="C70448929B594A86B650905C7C10D7041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5">
    <w:name w:val="6B405541018847229A4BAE4D13F84EB61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5">
    <w:name w:val="6BEB5997AEAE49B19D7EF0231D71DF961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1">
    <w:name w:val="4BB5C58B228A473CB8DED9C85BA1E90F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1">
    <w:name w:val="B8817913F75248C99810615C55D9DD3A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0">
    <w:name w:val="FF75FD32D47B42F4B36BB091B138F0E4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0">
    <w:name w:val="04172BE508A142B8A3A530B526BC6F75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0">
    <w:name w:val="1525A984EE154629BA3374407B36F3F7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0">
    <w:name w:val="05A41DF2D20E4B69BA299BE1E746B51D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0">
    <w:name w:val="BD57528BE5624FE48DE9A51CC76BFE74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0">
    <w:name w:val="4B6BA83DFF14440FBD6BBE35B130971F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0">
    <w:name w:val="60140B2739A448F08CAF6D1E95F318BA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0">
    <w:name w:val="FA6E2C8D30204B1BA963DAA20144C4B6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6">
    <w:name w:val="4C9AA46413094209BDB62638D31CBB22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6">
    <w:name w:val="CF5930F4842E4A15BC3EFA7E89B0B1FF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6">
    <w:name w:val="FF54F5F10E37487687DA4A54AABEF2C2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">
    <w:name w:val="533B0BDCAF7A4951979F6E9C6D1A473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6">
    <w:name w:val="109558E167424E469AD592F609E153FC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6">
    <w:name w:val="87F388630601430C8DD312524490DD7B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6">
    <w:name w:val="18F83D4489BA4E64AE431AC50027A5626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6">
    <w:name w:val="C7EE9D6DA965455CA56922E4F0DF92876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4">
    <w:name w:val="85613CEFDF714C13A546E1F843F96EB54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3">
    <w:name w:val="B49C0221676046F08D1833B64573A7B6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6">
    <w:name w:val="C70448929B594A86B650905C7C10D70416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6">
    <w:name w:val="6B405541018847229A4BAE4D13F84EB616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6">
    <w:name w:val="6BEB5997AEAE49B19D7EF0231D71DF9616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2">
    <w:name w:val="4BB5C58B228A473CB8DED9C85BA1E90F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2">
    <w:name w:val="B8817913F75248C99810615C55D9DD3A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1">
    <w:name w:val="FF75FD32D47B42F4B36BB091B138F0E4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1">
    <w:name w:val="04172BE508A142B8A3A530B526BC6F75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1">
    <w:name w:val="1525A984EE154629BA3374407B36F3F7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1">
    <w:name w:val="05A41DF2D20E4B69BA299BE1E746B51D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1">
    <w:name w:val="BD57528BE5624FE48DE9A51CC76BFE74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1">
    <w:name w:val="4B6BA83DFF14440FBD6BBE35B130971F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1">
    <w:name w:val="60140B2739A448F08CAF6D1E95F318BA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1">
    <w:name w:val="FA6E2C8D30204B1BA963DAA20144C4B6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7">
    <w:name w:val="4C9AA46413094209BDB62638D31CBB22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7">
    <w:name w:val="CF5930F4842E4A15BC3EFA7E89B0B1FF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7">
    <w:name w:val="FF54F5F10E37487687DA4A54AABEF2C2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1">
    <w:name w:val="533B0BDCAF7A4951979F6E9C6D1A4736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7">
    <w:name w:val="109558E167424E469AD592F609E153FC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7">
    <w:name w:val="87F388630601430C8DD312524490DD7B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7">
    <w:name w:val="18F83D4489BA4E64AE431AC50027A5627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7">
    <w:name w:val="C7EE9D6DA965455CA56922E4F0DF92877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5">
    <w:name w:val="85613CEFDF714C13A546E1F843F96EB55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4">
    <w:name w:val="B49C0221676046F08D1833B64573A7B64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7">
    <w:name w:val="C70448929B594A86B650905C7C10D7041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7">
    <w:name w:val="6B405541018847229A4BAE4D13F84EB61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7">
    <w:name w:val="6BEB5997AEAE49B19D7EF0231D71DF961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3">
    <w:name w:val="4BB5C58B228A473CB8DED9C85BA1E90F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3">
    <w:name w:val="B8817913F75248C99810615C55D9DD3A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2">
    <w:name w:val="FF75FD32D47B42F4B36BB091B138F0E4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2">
    <w:name w:val="04172BE508A142B8A3A530B526BC6F75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2">
    <w:name w:val="1525A984EE154629BA3374407B36F3F7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2">
    <w:name w:val="05A41DF2D20E4B69BA299BE1E746B51D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2">
    <w:name w:val="BD57528BE5624FE48DE9A51CC76BFE74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2">
    <w:name w:val="4B6BA83DFF14440FBD6BBE35B130971F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2">
    <w:name w:val="60140B2739A448F08CAF6D1E95F318BA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2">
    <w:name w:val="FA6E2C8D30204B1BA963DAA20144C4B6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8">
    <w:name w:val="4C9AA46413094209BDB62638D31CBB22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8">
    <w:name w:val="CF5930F4842E4A15BC3EFA7E89B0B1FF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8">
    <w:name w:val="FF54F5F10E37487687DA4A54AABEF2C2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2">
    <w:name w:val="533B0BDCAF7A4951979F6E9C6D1A4736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8">
    <w:name w:val="109558E167424E469AD592F609E153FC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8">
    <w:name w:val="87F388630601430C8DD312524490DD7B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8">
    <w:name w:val="18F83D4489BA4E64AE431AC50027A5628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8">
    <w:name w:val="C7EE9D6DA965455CA56922E4F0DF92878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6">
    <w:name w:val="85613CEFDF714C13A546E1F843F96EB56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5">
    <w:name w:val="B49C0221676046F08D1833B64573A7B65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8">
    <w:name w:val="C70448929B594A86B650905C7C10D7041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8">
    <w:name w:val="6B405541018847229A4BAE4D13F84EB61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8">
    <w:name w:val="6BEB5997AEAE49B19D7EF0231D71DF961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4">
    <w:name w:val="4BB5C58B228A473CB8DED9C85BA1E90F14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4">
    <w:name w:val="B8817913F75248C99810615C55D9DD3A14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3">
    <w:name w:val="FF75FD32D47B42F4B36BB091B138F0E4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3">
    <w:name w:val="04172BE508A142B8A3A530B526BC6F75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3">
    <w:name w:val="1525A984EE154629BA3374407B36F3F7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3">
    <w:name w:val="05A41DF2D20E4B69BA299BE1E746B51D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3">
    <w:name w:val="BD57528BE5624FE48DE9A51CC76BFE74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3">
    <w:name w:val="4B6BA83DFF14440FBD6BBE35B130971F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3">
    <w:name w:val="60140B2739A448F08CAF6D1E95F318BA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3">
    <w:name w:val="FA6E2C8D30204B1BA963DAA20144C4B6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9">
    <w:name w:val="4C9AA46413094209BDB62638D31CBB22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9">
    <w:name w:val="CF5930F4842E4A15BC3EFA7E89B0B1FF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9">
    <w:name w:val="FF54F5F10E37487687DA4A54AABEF2C2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3">
    <w:name w:val="533B0BDCAF7A4951979F6E9C6D1A4736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9">
    <w:name w:val="109558E167424E469AD592F609E153FC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9">
    <w:name w:val="87F388630601430C8DD312524490DD7B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9">
    <w:name w:val="18F83D4489BA4E64AE431AC50027A5629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9">
    <w:name w:val="C7EE9D6DA965455CA56922E4F0DF92879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7">
    <w:name w:val="85613CEFDF714C13A546E1F843F96EB57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6">
    <w:name w:val="B49C0221676046F08D1833B64573A7B66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9">
    <w:name w:val="C70448929B594A86B650905C7C10D70419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9">
    <w:name w:val="6B405541018847229A4BAE4D13F84EB619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9">
    <w:name w:val="6BEB5997AEAE49B19D7EF0231D71DF9619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5">
    <w:name w:val="4BB5C58B228A473CB8DED9C85BA1E90F15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5">
    <w:name w:val="B8817913F75248C99810615C55D9DD3A15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4">
    <w:name w:val="FF75FD32D47B42F4B36BB091B138F0E4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4">
    <w:name w:val="04172BE508A142B8A3A530B526BC6F75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4">
    <w:name w:val="1525A984EE154629BA3374407B36F3F7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4">
    <w:name w:val="05A41DF2D20E4B69BA299BE1E746B51D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4">
    <w:name w:val="BD57528BE5624FE48DE9A51CC76BFE74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4">
    <w:name w:val="4B6BA83DFF14440FBD6BBE35B130971F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4">
    <w:name w:val="60140B2739A448F08CAF6D1E95F318BA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4">
    <w:name w:val="FA6E2C8D30204B1BA963DAA20144C4B6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0">
    <w:name w:val="4C9AA46413094209BDB62638D31CBB22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0">
    <w:name w:val="CF5930F4842E4A15BC3EFA7E89B0B1FF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0">
    <w:name w:val="FF54F5F10E37487687DA4A54AABEF2C2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4">
    <w:name w:val="533B0BDCAF7A4951979F6E9C6D1A4736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0">
    <w:name w:val="109558E167424E469AD592F609E153FC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0">
    <w:name w:val="87F388630601430C8DD312524490DD7B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0">
    <w:name w:val="18F83D4489BA4E64AE431AC50027A56210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0">
    <w:name w:val="C7EE9D6DA965455CA56922E4F0DF928710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8">
    <w:name w:val="85613CEFDF714C13A546E1F843F96EB58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7">
    <w:name w:val="B49C0221676046F08D1833B64573A7B67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20">
    <w:name w:val="C70448929B594A86B650905C7C10D70420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0">
    <w:name w:val="6B405541018847229A4BAE4D13F84EB620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1A5EA50AF1E41C6BA06AAFC60C21736">
    <w:name w:val="01A5EA50AF1E41C6BA06AAFC60C2173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0">
    <w:name w:val="6BEB5997AEAE49B19D7EF0231D71DF9620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6">
    <w:name w:val="4BB5C58B228A473CB8DED9C85BA1E90F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6">
    <w:name w:val="B8817913F75248C99810615C55D9DD3A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5">
    <w:name w:val="FF75FD32D47B42F4B36BB091B138F0E4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5">
    <w:name w:val="04172BE508A142B8A3A530B526BC6F75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5">
    <w:name w:val="1525A984EE154629BA3374407B36F3F7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5">
    <w:name w:val="05A41DF2D20E4B69BA299BE1E746B51D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5">
    <w:name w:val="BD57528BE5624FE48DE9A51CC76BFE74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5">
    <w:name w:val="4B6BA83DFF14440FBD6BBE35B130971F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5">
    <w:name w:val="60140B2739A448F08CAF6D1E95F318BA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5">
    <w:name w:val="FA6E2C8D30204B1BA963DAA20144C4B6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1">
    <w:name w:val="4C9AA46413094209BDB62638D31CBB22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1">
    <w:name w:val="CF5930F4842E4A15BC3EFA7E89B0B1FF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1">
    <w:name w:val="FF54F5F10E37487687DA4A54AABEF2C2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5">
    <w:name w:val="533B0BDCAF7A4951979F6E9C6D1A4736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1">
    <w:name w:val="109558E167424E469AD592F609E153FC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1">
    <w:name w:val="87F388630601430C8DD312524490DD7B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1">
    <w:name w:val="18F83D4489BA4E64AE431AC50027A562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1">
    <w:name w:val="C7EE9D6DA965455CA56922E4F0DF9287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9">
    <w:name w:val="85613CEFDF714C13A546E1F843F96EB59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8">
    <w:name w:val="B49C0221676046F08D1833B64573A7B68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21">
    <w:name w:val="C70448929B594A86B650905C7C10D7042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1">
    <w:name w:val="6B405541018847229A4BAE4D13F84EB62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">
    <w:name w:val="DFF58D8F90E74B0DAAA4D12384EB19EA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1">
    <w:name w:val="6BEB5997AEAE49B19D7EF0231D71DF962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7">
    <w:name w:val="4BB5C58B228A473CB8DED9C85BA1E90F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7">
    <w:name w:val="B8817913F75248C99810615C55D9DD3A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6">
    <w:name w:val="FF75FD32D47B42F4B36BB091B138F0E4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6">
    <w:name w:val="04172BE508A142B8A3A530B526BC6F75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6">
    <w:name w:val="1525A984EE154629BA3374407B36F3F7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6">
    <w:name w:val="05A41DF2D20E4B69BA299BE1E746B51D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6">
    <w:name w:val="BD57528BE5624FE48DE9A51CC76BFE74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6">
    <w:name w:val="4B6BA83DFF14440FBD6BBE35B130971F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6">
    <w:name w:val="60140B2739A448F08CAF6D1E95F318BA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6">
    <w:name w:val="FA6E2C8D30204B1BA963DAA20144C4B6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2">
    <w:name w:val="4C9AA46413094209BDB62638D31CBB22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2">
    <w:name w:val="CF5930F4842E4A15BC3EFA7E89B0B1FF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2">
    <w:name w:val="FF54F5F10E37487687DA4A54AABEF2C2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6">
    <w:name w:val="533B0BDCAF7A4951979F6E9C6D1A4736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2">
    <w:name w:val="109558E167424E469AD592F609E153FC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2">
    <w:name w:val="87F388630601430C8DD312524490DD7B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2">
    <w:name w:val="18F83D4489BA4E64AE431AC50027A562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2">
    <w:name w:val="C7EE9D6DA965455CA56922E4F0DF9287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0">
    <w:name w:val="85613CEFDF714C13A546E1F843F96EB510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9">
    <w:name w:val="B49C0221676046F08D1833B64573A7B69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5BEE7871581A4B99B289C96A579F2CEE">
    <w:name w:val="5BEE7871581A4B99B289C96A579F2CEE"/>
    <w:rsid w:val="009E0DBD"/>
  </w:style>
  <w:style w:type="paragraph" w:customStyle="1" w:styleId="E8D6AF015D6B4CADA9087729C3390C70">
    <w:name w:val="E8D6AF015D6B4CADA9087729C3390C70"/>
    <w:rsid w:val="009E0DBD"/>
  </w:style>
  <w:style w:type="paragraph" w:customStyle="1" w:styleId="E2515FAC3B9447FA9218A29BA3C021B1">
    <w:name w:val="E2515FAC3B9447FA9218A29BA3C021B1"/>
    <w:rsid w:val="009E0DBD"/>
  </w:style>
  <w:style w:type="paragraph" w:customStyle="1" w:styleId="E5E327427F03417E8CA540234FEFE290">
    <w:name w:val="E5E327427F03417E8CA540234FEFE290"/>
    <w:rsid w:val="009E0DBD"/>
  </w:style>
  <w:style w:type="paragraph" w:customStyle="1" w:styleId="C70448929B594A86B650905C7C10D70422">
    <w:name w:val="C70448929B594A86B650905C7C10D7042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2">
    <w:name w:val="6B405541018847229A4BAE4D13F84EB62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1">
    <w:name w:val="DFF58D8F90E74B0DAAA4D12384EB19EA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2">
    <w:name w:val="6BEB5997AEAE49B19D7EF0231D71DF962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1">
    <w:name w:val="E2515FAC3B9447FA9218A29BA3C021B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1">
    <w:name w:val="E5E327427F03417E8CA540234FEFE290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8">
    <w:name w:val="4BB5C58B228A473CB8DED9C85BA1E90F18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7">
    <w:name w:val="FF75FD32D47B42F4B36BB091B138F0E4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7">
    <w:name w:val="1525A984EE154629BA3374407B36F3F7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7">
    <w:name w:val="05A41DF2D20E4B69BA299BE1E746B51D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7">
    <w:name w:val="BD57528BE5624FE48DE9A51CC76BFE74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7">
    <w:name w:val="4B6BA83DFF14440FBD6BBE35B130971F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3">
    <w:name w:val="4C9AA46413094209BDB62638D31CBB22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3">
    <w:name w:val="CF5930F4842E4A15BC3EFA7E89B0B1FF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3">
    <w:name w:val="FF54F5F10E37487687DA4A54AABEF2C2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7">
    <w:name w:val="533B0BDCAF7A4951979F6E9C6D1A4736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3">
    <w:name w:val="109558E167424E469AD592F609E153FC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3">
    <w:name w:val="87F388630601430C8DD312524490DD7B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3">
    <w:name w:val="18F83D4489BA4E64AE431AC50027A56213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3">
    <w:name w:val="C7EE9D6DA965455CA56922E4F0DF928713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1">
    <w:name w:val="85613CEFDF714C13A546E1F843F96EB5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0">
    <w:name w:val="B49C0221676046F08D1833B64573A7B610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226980D17EFF4EDDA5D3E32BAB80238A">
    <w:name w:val="226980D17EFF4EDDA5D3E32BAB80238A"/>
    <w:rsid w:val="009E0DBD"/>
  </w:style>
  <w:style w:type="paragraph" w:customStyle="1" w:styleId="8C38254C40E04F989641AAF683CBC46F">
    <w:name w:val="8C38254C40E04F989641AAF683CBC46F"/>
    <w:rsid w:val="009E0DBD"/>
  </w:style>
  <w:style w:type="paragraph" w:customStyle="1" w:styleId="1423A5FEE8564776829B6D7BD130C592">
    <w:name w:val="1423A5FEE8564776829B6D7BD130C592"/>
    <w:rsid w:val="009E0DBD"/>
  </w:style>
  <w:style w:type="paragraph" w:customStyle="1" w:styleId="389565736C064332849407D81F5EC2AB">
    <w:name w:val="389565736C064332849407D81F5EC2AB"/>
    <w:rsid w:val="009E0DBD"/>
  </w:style>
  <w:style w:type="paragraph" w:customStyle="1" w:styleId="EE31254BA45F4A4087803D7E85E923C5">
    <w:name w:val="EE31254BA45F4A4087803D7E85E923C5"/>
    <w:rsid w:val="009E0DBD"/>
  </w:style>
  <w:style w:type="paragraph" w:customStyle="1" w:styleId="A4C0B22D89374EAF9DA7C585B9E7DD33">
    <w:name w:val="A4C0B22D89374EAF9DA7C585B9E7DD33"/>
    <w:rsid w:val="009E0DBD"/>
  </w:style>
  <w:style w:type="paragraph" w:customStyle="1" w:styleId="3947AC1931AE452B893B0CE45321D55A">
    <w:name w:val="3947AC1931AE452B893B0CE45321D55A"/>
    <w:rsid w:val="009E0DBD"/>
  </w:style>
  <w:style w:type="paragraph" w:customStyle="1" w:styleId="F09223030280447F909DCC8E78F1070B">
    <w:name w:val="F09223030280447F909DCC8E78F1070B"/>
    <w:rsid w:val="009E0DBD"/>
  </w:style>
  <w:style w:type="paragraph" w:customStyle="1" w:styleId="C60B0C61C8CD4FC688D9F389AF6EC554">
    <w:name w:val="C60B0C61C8CD4FC688D9F389AF6EC554"/>
    <w:rsid w:val="009E0DBD"/>
  </w:style>
  <w:style w:type="paragraph" w:customStyle="1" w:styleId="DCACB9000E7E4C319C25385342E855F4">
    <w:name w:val="DCACB9000E7E4C319C25385342E855F4"/>
    <w:rsid w:val="009E0DBD"/>
  </w:style>
  <w:style w:type="paragraph" w:customStyle="1" w:styleId="ABC790CD205244C18FD0C4D7998FCE41">
    <w:name w:val="ABC790CD205244C18FD0C4D7998FCE41"/>
    <w:rsid w:val="009E0DBD"/>
  </w:style>
  <w:style w:type="paragraph" w:customStyle="1" w:styleId="9CBF63788C86445397105FED2BA676F7">
    <w:name w:val="9CBF63788C86445397105FED2BA676F7"/>
    <w:rsid w:val="009E0DBD"/>
  </w:style>
  <w:style w:type="paragraph" w:customStyle="1" w:styleId="520E14D5618249A7A682C1D51C0C002A">
    <w:name w:val="520E14D5618249A7A682C1D51C0C002A"/>
    <w:rsid w:val="009E0DBD"/>
  </w:style>
  <w:style w:type="paragraph" w:customStyle="1" w:styleId="7B7E82272E174CAEBFEAC1648B3D99AE">
    <w:name w:val="7B7E82272E174CAEBFEAC1648B3D99AE"/>
    <w:rsid w:val="009E0DBD"/>
  </w:style>
  <w:style w:type="paragraph" w:customStyle="1" w:styleId="0DD31BA623C64996BD8AB740D7E66B2D">
    <w:name w:val="0DD31BA623C64996BD8AB740D7E66B2D"/>
    <w:rsid w:val="009E0DBD"/>
  </w:style>
  <w:style w:type="paragraph" w:customStyle="1" w:styleId="2200C30D14874C87A609F5705BB35675">
    <w:name w:val="2200C30D14874C87A609F5705BB35675"/>
    <w:rsid w:val="009E0DBD"/>
  </w:style>
  <w:style w:type="paragraph" w:customStyle="1" w:styleId="B2602C297AFE46308D08926978CF14F8">
    <w:name w:val="B2602C297AFE46308D08926978CF14F8"/>
    <w:rsid w:val="009E0DBD"/>
  </w:style>
  <w:style w:type="paragraph" w:customStyle="1" w:styleId="E7DABC0B26464A1DA71C291CBB3435BD">
    <w:name w:val="E7DABC0B26464A1DA71C291CBB3435BD"/>
    <w:rsid w:val="009E0DBD"/>
  </w:style>
  <w:style w:type="paragraph" w:customStyle="1" w:styleId="45B4DF768EEC4F39B7227C3203EC13ED">
    <w:name w:val="45B4DF768EEC4F39B7227C3203EC13ED"/>
    <w:rsid w:val="009E0DBD"/>
  </w:style>
  <w:style w:type="paragraph" w:customStyle="1" w:styleId="D7B945916BCC4FC38E734C498C983818">
    <w:name w:val="D7B945916BCC4FC38E734C498C983818"/>
    <w:rsid w:val="009E0DBD"/>
  </w:style>
  <w:style w:type="paragraph" w:customStyle="1" w:styleId="2D8EBF14A64F46B799D13720D8CE9BF0">
    <w:name w:val="2D8EBF14A64F46B799D13720D8CE9BF0"/>
    <w:rsid w:val="009E0DBD"/>
  </w:style>
  <w:style w:type="paragraph" w:customStyle="1" w:styleId="6195028488F9432BA885D7D72F236C0E">
    <w:name w:val="6195028488F9432BA885D7D72F236C0E"/>
    <w:rsid w:val="009E0DBD"/>
  </w:style>
  <w:style w:type="paragraph" w:customStyle="1" w:styleId="98F60FDE2D0B4B12A2AF925931C6CEE1">
    <w:name w:val="98F60FDE2D0B4B12A2AF925931C6CEE1"/>
    <w:rsid w:val="009E0DBD"/>
  </w:style>
  <w:style w:type="paragraph" w:customStyle="1" w:styleId="7E11AEE31F7546048A605F7CC6E39C9C">
    <w:name w:val="7E11AEE31F7546048A605F7CC6E39C9C"/>
    <w:rsid w:val="009E0DBD"/>
  </w:style>
  <w:style w:type="paragraph" w:customStyle="1" w:styleId="3EE3DB7D09584C83B2F010E7A39CC35C">
    <w:name w:val="3EE3DB7D09584C83B2F010E7A39CC35C"/>
    <w:rsid w:val="009E0DBD"/>
  </w:style>
  <w:style w:type="paragraph" w:customStyle="1" w:styleId="EC7617B60CB44B2E9FD2DCD30E9DDAD3">
    <w:name w:val="EC7617B60CB44B2E9FD2DCD30E9DDAD3"/>
    <w:rsid w:val="009E0DBD"/>
  </w:style>
  <w:style w:type="paragraph" w:customStyle="1" w:styleId="C4B4B82995E34B02A7D70637FD5777B1">
    <w:name w:val="C4B4B82995E34B02A7D70637FD5777B1"/>
    <w:rsid w:val="009E0DBD"/>
  </w:style>
  <w:style w:type="paragraph" w:customStyle="1" w:styleId="42EA655F355A49ADBDB7F6C8FD6DAC5C">
    <w:name w:val="42EA655F355A49ADBDB7F6C8FD6DAC5C"/>
    <w:rsid w:val="009E0DBD"/>
  </w:style>
  <w:style w:type="paragraph" w:customStyle="1" w:styleId="B452E16FF44042E29FAC059CAE1B9438">
    <w:name w:val="B452E16FF44042E29FAC059CAE1B9438"/>
    <w:rsid w:val="009E0DBD"/>
  </w:style>
  <w:style w:type="paragraph" w:customStyle="1" w:styleId="EC9F29DE3C9C46789F67A4AFB02F45F6">
    <w:name w:val="EC9F29DE3C9C46789F67A4AFB02F45F6"/>
    <w:rsid w:val="009E0DBD"/>
  </w:style>
  <w:style w:type="paragraph" w:customStyle="1" w:styleId="6C9568AA1C17476EBEEEA074A1AC8140">
    <w:name w:val="6C9568AA1C17476EBEEEA074A1AC8140"/>
    <w:rsid w:val="009E0DBD"/>
  </w:style>
  <w:style w:type="paragraph" w:customStyle="1" w:styleId="674A7F1F67054721AFE9DC7BB84B19E9">
    <w:name w:val="674A7F1F67054721AFE9DC7BB84B19E9"/>
    <w:rsid w:val="009E0DBD"/>
  </w:style>
  <w:style w:type="paragraph" w:customStyle="1" w:styleId="C70448929B594A86B650905C7C10D70423">
    <w:name w:val="C70448929B594A86B650905C7C10D7042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3">
    <w:name w:val="6B405541018847229A4BAE4D13F84EB62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2">
    <w:name w:val="DFF58D8F90E74B0DAAA4D12384EB19E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3">
    <w:name w:val="6BEB5997AEAE49B19D7EF0231D71DF962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2">
    <w:name w:val="E2515FAC3B9447FA9218A29BA3C021B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2">
    <w:name w:val="E5E327427F03417E8CA540234FEFE290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1">
    <w:name w:val="226980D17EFF4EDDA5D3E32BAB80238A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1">
    <w:name w:val="3947AC1931AE452B893B0CE45321D55A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1">
    <w:name w:val="F09223030280447F909DCC8E78F1070B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1">
    <w:name w:val="C60B0C61C8CD4FC688D9F389AF6EC554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1">
    <w:name w:val="ABC790CD205244C18FD0C4D7998FCE41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1">
    <w:name w:val="DCACB9000E7E4C319C25385342E855F4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1">
    <w:name w:val="9CBF63788C86445397105FED2BA676F7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1">
    <w:name w:val="520E14D5618249A7A682C1D51C0C002A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1">
    <w:name w:val="7B7E82272E174CAEBFEAC1648B3D99AE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1">
    <w:name w:val="0DD31BA623C64996BD8AB740D7E66B2D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1">
    <w:name w:val="2200C30D14874C87A609F5705BB35675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1">
    <w:name w:val="B2602C297AFE46308D08926978CF14F8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1">
    <w:name w:val="E7DABC0B26464A1DA71C291CBB3435BD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1">
    <w:name w:val="45B4DF768EEC4F39B7227C3203EC13ED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1">
    <w:name w:val="D7B945916BCC4FC38E734C498C983818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1">
    <w:name w:val="2D8EBF14A64F46B799D13720D8CE9BF0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1">
    <w:name w:val="6195028488F9432BA885D7D72F236C0E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1">
    <w:name w:val="98F60FDE2D0B4B12A2AF925931C6CEE1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1">
    <w:name w:val="7E11AEE31F7546048A605F7CC6E39C9C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1">
    <w:name w:val="3EE3DB7D09584C83B2F010E7A39CC35C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1">
    <w:name w:val="EC7617B60CB44B2E9FD2DCD30E9DDAD3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1">
    <w:name w:val="C4B4B82995E34B02A7D70637FD5777B1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1">
    <w:name w:val="42EA655F355A49ADBDB7F6C8FD6DAC5C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1">
    <w:name w:val="B452E16FF44042E29FAC059CAE1B9438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1">
    <w:name w:val="EC9F29DE3C9C46789F67A4AFB02F45F6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4">
    <w:name w:val="4C9AA46413094209BDB62638D31CBB22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4">
    <w:name w:val="CF5930F4842E4A15BC3EFA7E89B0B1FF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4">
    <w:name w:val="FF54F5F10E37487687DA4A54AABEF2C2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8">
    <w:name w:val="533B0BDCAF7A4951979F6E9C6D1A47368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4">
    <w:name w:val="109558E167424E469AD592F609E153FC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74A7F1F67054721AFE9DC7BB84B19E91">
    <w:name w:val="674A7F1F67054721AFE9DC7BB84B19E9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4">
    <w:name w:val="18F83D4489BA4E64AE431AC50027A56214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4">
    <w:name w:val="C7EE9D6DA965455CA56922E4F0DF928714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2">
    <w:name w:val="85613CEFDF714C13A546E1F843F96EB5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1">
    <w:name w:val="B49C0221676046F08D1833B64573A7B6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24">
    <w:name w:val="C70448929B594A86B650905C7C10D7042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4">
    <w:name w:val="6B405541018847229A4BAE4D13F84EB62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3">
    <w:name w:val="DFF58D8F90E74B0DAAA4D12384EB19EA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4">
    <w:name w:val="6BEB5997AEAE49B19D7EF0231D71DF962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3">
    <w:name w:val="E2515FAC3B9447FA9218A29BA3C021B1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3">
    <w:name w:val="E5E327427F03417E8CA540234FEFE290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2">
    <w:name w:val="226980D17EFF4EDDA5D3E32BAB80238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2">
    <w:name w:val="3947AC1931AE452B893B0CE45321D55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2">
    <w:name w:val="F09223030280447F909DCC8E78F1070B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2">
    <w:name w:val="C60B0C61C8CD4FC688D9F389AF6EC554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2">
    <w:name w:val="ABC790CD205244C18FD0C4D7998FCE4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2">
    <w:name w:val="DCACB9000E7E4C319C25385342E855F4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2">
    <w:name w:val="9CBF63788C86445397105FED2BA676F7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2">
    <w:name w:val="520E14D5618249A7A682C1D51C0C002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2">
    <w:name w:val="7B7E82272E174CAEBFEAC1648B3D99AE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2">
    <w:name w:val="0DD31BA623C64996BD8AB740D7E66B2D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2">
    <w:name w:val="2200C30D14874C87A609F5705BB35675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2">
    <w:name w:val="B2602C297AFE46308D08926978CF14F8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2">
    <w:name w:val="E7DABC0B26464A1DA71C291CBB3435BD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2">
    <w:name w:val="45B4DF768EEC4F39B7227C3203EC13ED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2">
    <w:name w:val="D7B945916BCC4FC38E734C498C983818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2">
    <w:name w:val="2D8EBF14A64F46B799D13720D8CE9BF0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2">
    <w:name w:val="6195028488F9432BA885D7D72F236C0E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2">
    <w:name w:val="98F60FDE2D0B4B12A2AF925931C6CEE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2">
    <w:name w:val="7E11AEE31F7546048A605F7CC6E39C9C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2">
    <w:name w:val="3EE3DB7D09584C83B2F010E7A39CC35C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2">
    <w:name w:val="EC7617B60CB44B2E9FD2DCD30E9DDAD3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2">
    <w:name w:val="C4B4B82995E34B02A7D70637FD5777B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2">
    <w:name w:val="42EA655F355A49ADBDB7F6C8FD6DAC5C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2">
    <w:name w:val="B452E16FF44042E29FAC059CAE1B9438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2">
    <w:name w:val="EC9F29DE3C9C46789F67A4AFB02F45F6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5">
    <w:name w:val="4C9AA46413094209BDB62638D31CBB22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5">
    <w:name w:val="CF5930F4842E4A15BC3EFA7E89B0B1FF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5">
    <w:name w:val="FF54F5F10E37487687DA4A54AABEF2C2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9">
    <w:name w:val="533B0BDCAF7A4951979F6E9C6D1A47369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5">
    <w:name w:val="109558E167424E469AD592F609E153FC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1B38AC52DBF4137AAE97B074296B9EA">
    <w:name w:val="91B38AC52DBF4137AAE97B074296B9EA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74A7F1F67054721AFE9DC7BB84B19E92">
    <w:name w:val="674A7F1F67054721AFE9DC7BB84B19E9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5">
    <w:name w:val="18F83D4489BA4E64AE431AC50027A56215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5">
    <w:name w:val="C7EE9D6DA965455CA56922E4F0DF928715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3">
    <w:name w:val="85613CEFDF714C13A546E1F843F96EB513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2">
    <w:name w:val="B49C0221676046F08D1833B64573A7B6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E6E8DD112E154FBA804D6C5D089F3EEA">
    <w:name w:val="E6E8DD112E154FBA804D6C5D089F3EEA"/>
    <w:rsid w:val="009E0DBD"/>
  </w:style>
  <w:style w:type="paragraph" w:customStyle="1" w:styleId="4F1EADC0C30C406684163456ADA0420E">
    <w:name w:val="4F1EADC0C30C406684163456ADA0420E"/>
    <w:rsid w:val="009E0DBD"/>
  </w:style>
  <w:style w:type="paragraph" w:customStyle="1" w:styleId="60ABDA02C7864A8CAF6D6967BB304808">
    <w:name w:val="60ABDA02C7864A8CAF6D6967BB304808"/>
    <w:rsid w:val="009E0DBD"/>
  </w:style>
  <w:style w:type="paragraph" w:customStyle="1" w:styleId="9720B0485D22448C8C856AF22A98A17F">
    <w:name w:val="9720B0485D22448C8C856AF22A98A17F"/>
    <w:rsid w:val="009E0DBD"/>
  </w:style>
  <w:style w:type="paragraph" w:customStyle="1" w:styleId="C70448929B594A86B650905C7C10D70425">
    <w:name w:val="C70448929B594A86B650905C7C10D70425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5">
    <w:name w:val="6B405541018847229A4BAE4D13F84EB625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4">
    <w:name w:val="DFF58D8F90E74B0DAAA4D12384EB19EA4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5">
    <w:name w:val="6BEB5997AEAE49B19D7EF0231D71DF9625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4">
    <w:name w:val="E2515FAC3B9447FA9218A29BA3C021B14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4">
    <w:name w:val="E5E327427F03417E8CA540234FEFE2904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3">
    <w:name w:val="226980D17EFF4EDDA5D3E32BAB80238A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3">
    <w:name w:val="3947AC1931AE452B893B0CE45321D55A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3">
    <w:name w:val="F09223030280447F909DCC8E78F1070B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3">
    <w:name w:val="C60B0C61C8CD4FC688D9F389AF6EC554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3">
    <w:name w:val="ABC790CD205244C18FD0C4D7998FCE41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3">
    <w:name w:val="DCACB9000E7E4C319C25385342E855F4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3">
    <w:name w:val="9CBF63788C86445397105FED2BA676F7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3">
    <w:name w:val="520E14D5618249A7A682C1D51C0C002A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3">
    <w:name w:val="7B7E82272E174CAEBFEAC1648B3D99AE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3">
    <w:name w:val="0DD31BA623C64996BD8AB740D7E66B2D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3">
    <w:name w:val="2200C30D14874C87A609F5705BB35675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3">
    <w:name w:val="B2602C297AFE46308D08926978CF14F8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3">
    <w:name w:val="E7DABC0B26464A1DA71C291CBB3435BD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3">
    <w:name w:val="45B4DF768EEC4F39B7227C3203EC13ED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3">
    <w:name w:val="D7B945916BCC4FC38E734C498C983818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3">
    <w:name w:val="2D8EBF14A64F46B799D13720D8CE9BF0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3">
    <w:name w:val="6195028488F9432BA885D7D72F236C0E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3">
    <w:name w:val="98F60FDE2D0B4B12A2AF925931C6CEE1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3">
    <w:name w:val="7E11AEE31F7546048A605F7CC6E39C9C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3">
    <w:name w:val="3EE3DB7D09584C83B2F010E7A39CC35C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3">
    <w:name w:val="EC7617B60CB44B2E9FD2DCD30E9DDAD3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3">
    <w:name w:val="C4B4B82995E34B02A7D70637FD5777B1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3">
    <w:name w:val="42EA655F355A49ADBDB7F6C8FD6DAC5C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3">
    <w:name w:val="B452E16FF44042E29FAC059CAE1B9438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3">
    <w:name w:val="EC9F29DE3C9C46789F67A4AFB02F45F6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6">
    <w:name w:val="4C9AA46413094209BDB62638D31CBB2216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6">
    <w:name w:val="CF5930F4842E4A15BC3EFA7E89B0B1FF16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6">
    <w:name w:val="FF54F5F10E37487687DA4A54AABEF2C216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10">
    <w:name w:val="533B0BDCAF7A4951979F6E9C6D1A473610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ABDA02C7864A8CAF6D6967BB3048081">
    <w:name w:val="60ABDA02C7864A8CAF6D6967BB3048081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F1EADC0C30C406684163456ADA0420E1">
    <w:name w:val="4F1EADC0C30C406684163456ADA0420E1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720B0485D22448C8C856AF22A98A17F1">
    <w:name w:val="9720B0485D22448C8C856AF22A98A17F1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6">
    <w:name w:val="18F83D4489BA4E64AE431AC50027A56216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6">
    <w:name w:val="C7EE9D6DA965455CA56922E4F0DF928716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4">
    <w:name w:val="85613CEFDF714C13A546E1F843F96EB514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3">
    <w:name w:val="B49C0221676046F08D1833B64573A7B613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D243AC46B8534BD091DE7FF28EB1089C">
    <w:name w:val="D243AC46B8534BD091DE7FF28EB1089C"/>
    <w:rsid w:val="008E7BD8"/>
  </w:style>
  <w:style w:type="paragraph" w:customStyle="1" w:styleId="289C4BC3B1A24B75B9AFE9970AB30392">
    <w:name w:val="289C4BC3B1A24B75B9AFE9970AB30392"/>
    <w:rsid w:val="000A3FD2"/>
  </w:style>
  <w:style w:type="paragraph" w:customStyle="1" w:styleId="9603CB1B4B5845F299CBE914466B1600">
    <w:name w:val="9603CB1B4B5845F299CBE914466B1600"/>
    <w:rsid w:val="000A3FD2"/>
  </w:style>
  <w:style w:type="paragraph" w:customStyle="1" w:styleId="C70448929B594A86B650905C7C10D70426">
    <w:name w:val="C70448929B594A86B650905C7C10D70426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6">
    <w:name w:val="6B405541018847229A4BAE4D13F84EB626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5">
    <w:name w:val="DFF58D8F90E74B0DAAA4D12384EB19EA5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6">
    <w:name w:val="6BEB5997AEAE49B19D7EF0231D71DF9626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5">
    <w:name w:val="E2515FAC3B9447FA9218A29BA3C021B15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5">
    <w:name w:val="E5E327427F03417E8CA540234FEFE2905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4">
    <w:name w:val="226980D17EFF4EDDA5D3E32BAB80238A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4">
    <w:name w:val="3947AC1931AE452B893B0CE45321D55A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4">
    <w:name w:val="F09223030280447F909DCC8E78F1070B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4">
    <w:name w:val="C60B0C61C8CD4FC688D9F389AF6EC554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4">
    <w:name w:val="ABC790CD205244C18FD0C4D7998FCE41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4">
    <w:name w:val="DCACB9000E7E4C319C25385342E855F4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4">
    <w:name w:val="9CBF63788C86445397105FED2BA676F7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4">
    <w:name w:val="520E14D5618249A7A682C1D51C0C002A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4">
    <w:name w:val="7B7E82272E174CAEBFEAC1648B3D99AE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4">
    <w:name w:val="0DD31BA623C64996BD8AB740D7E66B2D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4">
    <w:name w:val="2200C30D14874C87A609F5705BB35675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4">
    <w:name w:val="B2602C297AFE46308D08926978CF14F8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4">
    <w:name w:val="E7DABC0B26464A1DA71C291CBB3435BD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4">
    <w:name w:val="45B4DF768EEC4F39B7227C3203EC13ED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4">
    <w:name w:val="D7B945916BCC4FC38E734C498C983818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4">
    <w:name w:val="2D8EBF14A64F46B799D13720D8CE9BF0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4">
    <w:name w:val="6195028488F9432BA885D7D72F236C0E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4">
    <w:name w:val="98F60FDE2D0B4B12A2AF925931C6CEE1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4">
    <w:name w:val="7E11AEE31F7546048A605F7CC6E39C9C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4">
    <w:name w:val="3EE3DB7D09584C83B2F010E7A39CC35C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4">
    <w:name w:val="EC7617B60CB44B2E9FD2DCD30E9DDAD3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4">
    <w:name w:val="C4B4B82995E34B02A7D70637FD5777B1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4">
    <w:name w:val="42EA655F355A49ADBDB7F6C8FD6DAC5C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4">
    <w:name w:val="B452E16FF44042E29FAC059CAE1B9438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4">
    <w:name w:val="EC9F29DE3C9C46789F67A4AFB02F45F6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7">
    <w:name w:val="4C9AA46413094209BDB62638D31CBB2217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7">
    <w:name w:val="CF5930F4842E4A15BC3EFA7E89B0B1FF17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7">
    <w:name w:val="FF54F5F10E37487687DA4A54AABEF2C217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243AC46B8534BD091DE7FF28EB1089C1">
    <w:name w:val="D243AC46B8534BD091DE7FF28EB1089C1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ABDA02C7864A8CAF6D6967BB3048082">
    <w:name w:val="60ABDA02C7864A8CAF6D6967BB3048082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F1EADC0C30C406684163456ADA0420E2">
    <w:name w:val="4F1EADC0C30C406684163456ADA0420E2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720B0485D22448C8C856AF22A98A17F2">
    <w:name w:val="9720B0485D22448C8C856AF22A98A17F2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7">
    <w:name w:val="18F83D4489BA4E64AE431AC50027A56217"/>
    <w:rsid w:val="000A3FD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7">
    <w:name w:val="C7EE9D6DA965455CA56922E4F0DF928717"/>
    <w:rsid w:val="000A3FD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5">
    <w:name w:val="85613CEFDF714C13A546E1F843F96EB515"/>
    <w:rsid w:val="000A3FD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4">
    <w:name w:val="B49C0221676046F08D1833B64573A7B614"/>
    <w:rsid w:val="000A3FD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0E2DEFA63D394A9BAF55C257E92EF375">
    <w:name w:val="0E2DEFA63D394A9BAF55C257E92EF375"/>
    <w:rsid w:val="000A3FD2"/>
  </w:style>
  <w:style w:type="paragraph" w:customStyle="1" w:styleId="068803737B7E402C90D5D70D6AA36FCE">
    <w:name w:val="068803737B7E402C90D5D70D6AA36FCE"/>
    <w:rsid w:val="000A3FD2"/>
  </w:style>
  <w:style w:type="paragraph" w:customStyle="1" w:styleId="AE7D964803B9444294A59FE1837C74B6">
    <w:name w:val="AE7D964803B9444294A59FE1837C74B6"/>
    <w:rsid w:val="000A3FD2"/>
  </w:style>
  <w:style w:type="paragraph" w:customStyle="1" w:styleId="E7D9078E27E8468585682D6DC93CD454">
    <w:name w:val="E7D9078E27E8468585682D6DC93CD454"/>
    <w:rsid w:val="000A3FD2"/>
  </w:style>
  <w:style w:type="paragraph" w:customStyle="1" w:styleId="B06D01F6A55F410EB2421C050E6748F9">
    <w:name w:val="B06D01F6A55F410EB2421C050E6748F9"/>
    <w:rsid w:val="000A3FD2"/>
  </w:style>
  <w:style w:type="paragraph" w:customStyle="1" w:styleId="1D7A82AB83D04342B550378D5E398B9D">
    <w:name w:val="1D7A82AB83D04342B550378D5E398B9D"/>
    <w:rsid w:val="000A3F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07E16-F097-4CB4-BC7F-FB8FBAA08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Abrechnung_SelbA_ReferentInnen.dotx</Template>
  <TotalTime>0</TotalTime>
  <Pages>1</Pages>
  <Words>117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FREIER DIENSTVERTRAG</vt:lpstr>
    </vt:vector>
  </TitlesOfParts>
  <Company>Pastoralamt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FREIER DIENSTVERTRAG</dc:title>
  <dc:subject/>
  <dc:creator>Brigitta</dc:creator>
  <cp:keywords/>
  <dc:description/>
  <cp:lastModifiedBy>Norbert Spangler</cp:lastModifiedBy>
  <cp:revision>6</cp:revision>
  <cp:lastPrinted>2019-10-16T13:20:00Z</cp:lastPrinted>
  <dcterms:created xsi:type="dcterms:W3CDTF">2022-01-25T09:08:00Z</dcterms:created>
  <dcterms:modified xsi:type="dcterms:W3CDTF">2022-01-25T09:24:00Z</dcterms:modified>
</cp:coreProperties>
</file>