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825" w:rsidRPr="00B56BA2" w:rsidRDefault="00874825" w:rsidP="00874825">
      <w:pPr>
        <w:rPr>
          <w:rFonts w:ascii="Arial" w:hAnsi="Arial" w:cs="Arial"/>
        </w:rPr>
      </w:pPr>
    </w:p>
    <w:p w:rsidR="00AE25B4" w:rsidRPr="00B56BA2" w:rsidRDefault="00AE25B4" w:rsidP="00AE25B4">
      <w:pPr>
        <w:rPr>
          <w:rFonts w:ascii="Arial" w:hAnsi="Arial" w:cs="Arial"/>
        </w:rPr>
      </w:pPr>
    </w:p>
    <w:p w:rsidR="00913D18" w:rsidRPr="00B56BA2" w:rsidRDefault="00913D18">
      <w:pPr>
        <w:rPr>
          <w:rFonts w:ascii="Arial" w:hAnsi="Arial" w:cs="Arial"/>
          <w:sz w:val="24"/>
          <w:szCs w:val="24"/>
        </w:rPr>
      </w:pPr>
    </w:p>
    <w:p w:rsidR="003C4384" w:rsidRPr="00B56BA2" w:rsidRDefault="003C4384">
      <w:pPr>
        <w:pStyle w:val="berschrift6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ABRECHNUNG</w:t>
      </w:r>
    </w:p>
    <w:p w:rsidR="003C4384" w:rsidRPr="00B56BA2" w:rsidRDefault="00EA247D" w:rsidP="004B3908">
      <w:pPr>
        <w:spacing w:before="80"/>
        <w:jc w:val="center"/>
        <w:rPr>
          <w:rFonts w:ascii="Arial" w:hAnsi="Arial" w:cs="Arial"/>
          <w:b/>
          <w:sz w:val="24"/>
          <w:szCs w:val="24"/>
        </w:rPr>
      </w:pPr>
      <w:r w:rsidRPr="00B56BA2">
        <w:rPr>
          <w:rFonts w:ascii="Arial" w:hAnsi="Arial" w:cs="Arial"/>
          <w:b/>
          <w:sz w:val="24"/>
          <w:szCs w:val="24"/>
        </w:rPr>
        <w:t>für Referent</w:t>
      </w:r>
      <w:r w:rsidR="00D06E30" w:rsidRPr="00B56BA2">
        <w:rPr>
          <w:rFonts w:ascii="Arial" w:hAnsi="Arial" w:cs="Arial"/>
          <w:b/>
          <w:sz w:val="24"/>
          <w:szCs w:val="24"/>
        </w:rPr>
        <w:t>Innen</w:t>
      </w:r>
      <w:r w:rsidR="00544D10" w:rsidRPr="00B56BA2">
        <w:rPr>
          <w:rFonts w:ascii="Arial" w:hAnsi="Arial" w:cs="Arial"/>
          <w:b/>
          <w:sz w:val="24"/>
          <w:szCs w:val="24"/>
        </w:rPr>
        <w:t>t</w:t>
      </w:r>
      <w:r w:rsidR="003C4384" w:rsidRPr="00B56BA2">
        <w:rPr>
          <w:rFonts w:ascii="Arial" w:hAnsi="Arial" w:cs="Arial"/>
          <w:b/>
          <w:sz w:val="24"/>
          <w:szCs w:val="24"/>
        </w:rPr>
        <w:t>ätigkeit in der Erwachsenenbildung</w:t>
      </w:r>
    </w:p>
    <w:p w:rsidR="00BF342F" w:rsidRDefault="00BF342F" w:rsidP="00032DBE">
      <w:pPr>
        <w:pStyle w:val="Formatvorlage1"/>
      </w:pPr>
    </w:p>
    <w:p w:rsidR="00E339B7" w:rsidRDefault="00E339B7" w:rsidP="00032DBE">
      <w:pPr>
        <w:pStyle w:val="Formatvorlage1"/>
      </w:pPr>
      <w:r>
        <w:t>Rechnungsadresse:</w:t>
      </w:r>
    </w:p>
    <w:p w:rsidR="00E339B7" w:rsidRPr="00B56BA2" w:rsidRDefault="00E339B7" w:rsidP="00032DBE">
      <w:pPr>
        <w:pStyle w:val="Formatvorlage1"/>
      </w:pPr>
      <w:r>
        <w:t>Diözese Innsbruck, KBW Tirol, fit for family Elternbildung, Riedgasse 9, 6020 Innsbruck</w:t>
      </w:r>
    </w:p>
    <w:p w:rsidR="00FA0184" w:rsidRPr="00B56BA2" w:rsidRDefault="00FA0184" w:rsidP="00032DBE">
      <w:pPr>
        <w:pStyle w:val="Formatvorlage1"/>
      </w:pPr>
    </w:p>
    <w:tbl>
      <w:tblPr>
        <w:tblStyle w:val="Tabellenraster"/>
        <w:tblW w:w="10094" w:type="dxa"/>
        <w:jc w:val="right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248"/>
        <w:gridCol w:w="1435"/>
        <w:gridCol w:w="1327"/>
        <w:gridCol w:w="1488"/>
        <w:gridCol w:w="1482"/>
      </w:tblGrid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ReferentIn:</w:t>
            </w:r>
          </w:p>
        </w:tc>
        <w:sdt>
          <w:sdtPr>
            <w:id w:val="-1356728152"/>
            <w:placeholder>
              <w:docPart w:val="C70448929B594A86B650905C7C10D704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8256" w:type="dxa"/>
                <w:gridSpan w:val="6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Vorname, Name.</w:t>
                </w:r>
              </w:p>
            </w:tc>
            <w:bookmarkEnd w:id="0" w:displacedByCustomXml="next"/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Adresse:</w:t>
            </w:r>
          </w:p>
        </w:tc>
        <w:sdt>
          <w:sdtPr>
            <w:id w:val="157819479"/>
            <w:placeholder>
              <w:docPart w:val="6B405541018847229A4BAE4D13F84EB6"/>
            </w:placeholder>
            <w:showingPlcHdr/>
          </w:sdtPr>
          <w:sdtEndPr/>
          <w:sdtContent>
            <w:tc>
              <w:tcPr>
                <w:tcW w:w="8256" w:type="dxa"/>
                <w:gridSpan w:val="6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Straße, PLZ, Ort.</w:t>
                </w:r>
              </w:p>
            </w:tc>
          </w:sdtContent>
        </w:sdt>
      </w:tr>
      <w:tr w:rsidR="00D238A4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D238A4" w:rsidRPr="00B56BA2" w:rsidRDefault="00D238A4" w:rsidP="00032DBE">
            <w:pPr>
              <w:pStyle w:val="Formatvorlage1"/>
            </w:pPr>
            <w:r w:rsidRPr="00B56BA2">
              <w:t>Veranstalter</w:t>
            </w:r>
          </w:p>
        </w:tc>
        <w:sdt>
          <w:sdtPr>
            <w:id w:val="-807550690"/>
            <w:placeholder>
              <w:docPart w:val="DFF58D8F90E74B0DAAA4D12384EB19EA"/>
            </w:placeholder>
            <w:showingPlcHdr/>
          </w:sdtPr>
          <w:sdtEndPr/>
          <w:sdtContent>
            <w:tc>
              <w:tcPr>
                <w:tcW w:w="8256" w:type="dxa"/>
                <w:gridSpan w:val="6"/>
                <w:vAlign w:val="bottom"/>
              </w:tcPr>
              <w:p w:rsidR="00D238A4" w:rsidRPr="00B56BA2" w:rsidRDefault="00D238A4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z.B. KBW, Kindergarten, Schule, etc.</w:t>
                </w:r>
              </w:p>
            </w:tc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Veranstaltung</w:t>
            </w:r>
          </w:p>
        </w:tc>
        <w:sdt>
          <w:sdtPr>
            <w:id w:val="-1324348051"/>
            <w:placeholder>
              <w:docPart w:val="6BEB5997AEAE49B19D7EF0231D71DF96"/>
            </w:placeholder>
            <w:showingPlcHdr/>
          </w:sdtPr>
          <w:sdtEndPr/>
          <w:sdtContent>
            <w:tc>
              <w:tcPr>
                <w:tcW w:w="8256" w:type="dxa"/>
                <w:gridSpan w:val="6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Titel, Untertitel</w:t>
                </w:r>
              </w:p>
            </w:tc>
          </w:sdtContent>
        </w:sdt>
      </w:tr>
      <w:tr w:rsidR="00D238A4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D238A4" w:rsidRPr="00B56BA2" w:rsidRDefault="00D238A4" w:rsidP="00032DBE">
            <w:pPr>
              <w:pStyle w:val="Formatvorlage1"/>
            </w:pPr>
            <w:r w:rsidRPr="00B56BA2">
              <w:t>Ort</w:t>
            </w:r>
          </w:p>
        </w:tc>
        <w:sdt>
          <w:sdtPr>
            <w:id w:val="-1429183664"/>
            <w:placeholder>
              <w:docPart w:val="E2515FAC3B9447FA9218A29BA3C021B1"/>
            </w:placeholder>
            <w:showingPlcHdr/>
          </w:sdtPr>
          <w:sdtEndPr/>
          <w:sdtContent>
            <w:tc>
              <w:tcPr>
                <w:tcW w:w="5286" w:type="dxa"/>
                <w:gridSpan w:val="4"/>
                <w:vAlign w:val="bottom"/>
              </w:tcPr>
              <w:p w:rsidR="00D238A4" w:rsidRPr="00B56BA2" w:rsidRDefault="00D238A4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Ort der Veranstaltung</w:t>
                </w:r>
              </w:p>
            </w:tc>
          </w:sdtContent>
        </w:sdt>
        <w:tc>
          <w:tcPr>
            <w:tcW w:w="1488" w:type="dxa"/>
            <w:vAlign w:val="bottom"/>
          </w:tcPr>
          <w:p w:rsidR="00D238A4" w:rsidRPr="00B56BA2" w:rsidRDefault="00D238A4" w:rsidP="00032DBE">
            <w:pPr>
              <w:pStyle w:val="Formatvorlage1"/>
            </w:pPr>
            <w:r w:rsidRPr="00B56BA2">
              <w:t xml:space="preserve">von </w:t>
            </w:r>
            <w:sdt>
              <w:sdtPr>
                <w:id w:val="-2072260502"/>
                <w:placeholder>
                  <w:docPart w:val="E5E327427F03417E8CA540234FEFE290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Uhr</w:t>
                </w:r>
              </w:sdtContent>
            </w:sdt>
          </w:p>
        </w:tc>
        <w:tc>
          <w:tcPr>
            <w:tcW w:w="1482" w:type="dxa"/>
            <w:vAlign w:val="bottom"/>
          </w:tcPr>
          <w:p w:rsidR="00D238A4" w:rsidRPr="00B56BA2" w:rsidRDefault="00B80A7A" w:rsidP="00032DBE">
            <w:pPr>
              <w:pStyle w:val="Formatvorlage1"/>
            </w:pPr>
            <w:r>
              <w:t>b</w:t>
            </w:r>
            <w:r w:rsidR="00D238A4" w:rsidRPr="00B56BA2">
              <w:t xml:space="preserve">is </w:t>
            </w:r>
            <w:sdt>
              <w:sdtPr>
                <w:id w:val="1730723474"/>
                <w:placeholder>
                  <w:docPart w:val="226980D17EFF4EDDA5D3E32BAB80238A"/>
                </w:placeholder>
                <w:showingPlcHdr/>
              </w:sdtPr>
              <w:sdtEndPr/>
              <w:sdtContent>
                <w:r w:rsidR="00D238A4" w:rsidRPr="00B56BA2">
                  <w:rPr>
                    <w:rStyle w:val="Platzhaltertext"/>
                  </w:rPr>
                  <w:t>Uhr</w:t>
                </w:r>
              </w:sdtContent>
            </w:sdt>
          </w:p>
        </w:tc>
      </w:tr>
      <w:tr w:rsidR="00B56BA2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56BA2" w:rsidRPr="00B56BA2" w:rsidRDefault="00E51E1C" w:rsidP="00032DBE">
            <w:pPr>
              <w:pStyle w:val="Formatvorlage1"/>
            </w:pPr>
            <w:r>
              <w:t>Termin(e)</w:t>
            </w:r>
          </w:p>
        </w:tc>
        <w:tc>
          <w:tcPr>
            <w:tcW w:w="1276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-1802839966"/>
                <w:placeholder>
                  <w:docPart w:val="3947AC1931AE452B893B0CE45321D55A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248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-1231383438"/>
                <w:placeholder>
                  <w:docPart w:val="F09223030280447F909DCC8E78F1070B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435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-1319342478"/>
                <w:placeholder>
                  <w:docPart w:val="C60B0C61C8CD4FC688D9F389AF6EC554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327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-1199158875"/>
                <w:placeholder>
                  <w:docPart w:val="ABC790CD205244C18FD0C4D7998FCE41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488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956068141"/>
                <w:placeholder>
                  <w:docPart w:val="DCACB9000E7E4C319C25385342E855F4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482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id w:val="-100958927"/>
                <w:placeholder>
                  <w:docPart w:val="9CBF63788C86445397105FED2BA676F7"/>
                </w:placeholder>
                <w:showingPlcHdr/>
              </w:sdtPr>
              <w:sdtEndPr/>
              <w:sdtContent>
                <w:r w:rsidR="00B56BA2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</w:tr>
      <w:tr w:rsidR="00B80A7A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80A7A" w:rsidRPr="00B56BA2" w:rsidRDefault="00E51E1C" w:rsidP="00032DBE">
            <w:pPr>
              <w:pStyle w:val="Formatvorlage1"/>
            </w:pPr>
            <w:r>
              <w:t>Teilnehmende</w:t>
            </w:r>
          </w:p>
        </w:tc>
        <w:tc>
          <w:tcPr>
            <w:tcW w:w="8256" w:type="dxa"/>
            <w:gridSpan w:val="6"/>
            <w:vAlign w:val="bottom"/>
          </w:tcPr>
          <w:p w:rsidR="00B80A7A" w:rsidRPr="00B56BA2" w:rsidRDefault="00B80A7A" w:rsidP="00032DBE">
            <w:pPr>
              <w:pStyle w:val="Formatvorlage1"/>
            </w:pPr>
            <w:r w:rsidRPr="00B80A7A">
              <w:t>Bei Erwachsenen: gesamt / davon weiblich</w:t>
            </w:r>
          </w:p>
        </w:tc>
      </w:tr>
      <w:tr w:rsidR="00B56BA2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56BA2" w:rsidRPr="00B56BA2" w:rsidRDefault="00B56BA2" w:rsidP="00032DBE">
            <w:pPr>
              <w:pStyle w:val="Formatvorlage1"/>
            </w:pPr>
            <w:r w:rsidRPr="00B56BA2">
              <w:t>Erwachsene</w:t>
            </w:r>
          </w:p>
        </w:tc>
        <w:tc>
          <w:tcPr>
            <w:tcW w:w="1276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556210916"/>
                <w:placeholder>
                  <w:docPart w:val="520E14D5618249A7A682C1D51C0C002A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65499313"/>
                <w:placeholder>
                  <w:docPart w:val="7B7E82272E174CAEBFEAC1648B3D99AE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  <w:tc>
          <w:tcPr>
            <w:tcW w:w="1248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-361983698"/>
                <w:placeholder>
                  <w:docPart w:val="0DD31BA623C64996BD8AB740D7E66B2D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397829405"/>
                <w:placeholder>
                  <w:docPart w:val="2200C30D14874C87A609F5705BB35675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  <w:tc>
          <w:tcPr>
            <w:tcW w:w="1435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-1013833507"/>
                <w:placeholder>
                  <w:docPart w:val="B2602C297AFE46308D08926978CF14F8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57471268"/>
                <w:placeholder>
                  <w:docPart w:val="E7DABC0B26464A1DA71C291CBB3435BD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  <w:tc>
          <w:tcPr>
            <w:tcW w:w="1327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-1703855316"/>
                <w:placeholder>
                  <w:docPart w:val="45B4DF768EEC4F39B7227C3203EC13ED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1740209410"/>
                <w:placeholder>
                  <w:docPart w:val="D7B945916BCC4FC38E734C498C983818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  <w:tc>
          <w:tcPr>
            <w:tcW w:w="1488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1478263205"/>
                <w:placeholder>
                  <w:docPart w:val="2D8EBF14A64F46B799D13720D8CE9BF0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460417940"/>
                <w:placeholder>
                  <w:docPart w:val="6195028488F9432BA885D7D72F236C0E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  <w:tc>
          <w:tcPr>
            <w:tcW w:w="1482" w:type="dxa"/>
            <w:vAlign w:val="bottom"/>
          </w:tcPr>
          <w:p w:rsidR="00B56BA2" w:rsidRPr="00B56BA2" w:rsidRDefault="00032DBE" w:rsidP="00032DBE">
            <w:pPr>
              <w:pStyle w:val="Formatvorlage1"/>
            </w:pPr>
            <w:sdt>
              <w:sdtPr>
                <w:rPr>
                  <w:rStyle w:val="Platzhaltertext"/>
                </w:rPr>
                <w:id w:val="770898112"/>
                <w:placeholder>
                  <w:docPart w:val="98F60FDE2D0B4B12A2AF925931C6CEE1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1072623314"/>
                <w:placeholder>
                  <w:docPart w:val="7E11AEE31F7546048A605F7CC6E39C9C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</w:p>
        </w:tc>
      </w:tr>
      <w:tr w:rsidR="00B56BA2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56BA2" w:rsidRPr="00B56BA2" w:rsidRDefault="00B56BA2" w:rsidP="00032DBE">
            <w:pPr>
              <w:pStyle w:val="Formatvorlage1"/>
            </w:pPr>
            <w:r w:rsidRPr="00B56BA2">
              <w:t>Kinder</w:t>
            </w:r>
          </w:p>
        </w:tc>
        <w:tc>
          <w:tcPr>
            <w:tcW w:w="1276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-1359812191"/>
                <w:placeholder>
                  <w:docPart w:val="3EE3DB7D09584C83B2F010E7A39CC35C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  <w:tc>
          <w:tcPr>
            <w:tcW w:w="1248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-2106948051"/>
                <w:placeholder>
                  <w:docPart w:val="EC7617B60CB44B2E9FD2DCD30E9DDAD3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  <w:tc>
          <w:tcPr>
            <w:tcW w:w="1435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557136808"/>
                <w:placeholder>
                  <w:docPart w:val="C4B4B82995E34B02A7D70637FD5777B1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  <w:tc>
          <w:tcPr>
            <w:tcW w:w="1327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-789124938"/>
                <w:placeholder>
                  <w:docPart w:val="42EA655F355A49ADBDB7F6C8FD6DAC5C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  <w:tc>
          <w:tcPr>
            <w:tcW w:w="1488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-1321334449"/>
                <w:placeholder>
                  <w:docPart w:val="B452E16FF44042E29FAC059CAE1B9438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  <w:tc>
          <w:tcPr>
            <w:tcW w:w="1482" w:type="dxa"/>
            <w:vAlign w:val="bottom"/>
          </w:tcPr>
          <w:p w:rsidR="00B56BA2" w:rsidRPr="00B56BA2" w:rsidRDefault="00032DBE" w:rsidP="00032DBE">
            <w:pPr>
              <w:pStyle w:val="Formatvorlage1"/>
              <w:rPr>
                <w:rStyle w:val="Platzhaltertext"/>
              </w:rPr>
            </w:pPr>
            <w:sdt>
              <w:sdtPr>
                <w:rPr>
                  <w:rStyle w:val="Platzhaltertext"/>
                </w:rPr>
                <w:id w:val="-2058151104"/>
                <w:placeholder>
                  <w:docPart w:val="EC9F29DE3C9C46789F67A4AFB02F45F6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="00B56BA2" w:rsidRPr="00B56BA2">
                  <w:rPr>
                    <w:rStyle w:val="Platzhaltertext"/>
                  </w:rPr>
                  <w:t>00</w:t>
                </w:r>
              </w:sdtContent>
            </w:sdt>
            <w:r w:rsidR="00B56BA2" w:rsidRPr="00B56BA2">
              <w:rPr>
                <w:rStyle w:val="Platzhaltertext"/>
              </w:rPr>
              <w:t xml:space="preserve"> </w:t>
            </w:r>
            <w:r w:rsidR="00B56BA2" w:rsidRPr="00B56BA2">
              <w:rPr>
                <w:rStyle w:val="Platzhaltertext"/>
                <w:color w:val="auto"/>
                <w:sz w:val="20"/>
                <w:szCs w:val="20"/>
              </w:rPr>
              <w:t>gesamt</w:t>
            </w:r>
          </w:p>
        </w:tc>
      </w:tr>
    </w:tbl>
    <w:p w:rsidR="00BF342F" w:rsidRPr="00B56BA2" w:rsidRDefault="00BF342F" w:rsidP="00032DBE">
      <w:pPr>
        <w:pStyle w:val="Formatvorlage1"/>
      </w:pPr>
    </w:p>
    <w:p w:rsidR="003C4384" w:rsidRPr="00B56BA2" w:rsidRDefault="003C438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014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3969"/>
        <w:gridCol w:w="2923"/>
      </w:tblGrid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8146AF" w:rsidP="00032DBE">
            <w:pPr>
              <w:pStyle w:val="Formatvorlage1"/>
            </w:pPr>
            <w:r w:rsidRPr="00B56BA2">
              <w:t xml:space="preserve">Honorar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032DBE" w:rsidP="00032DBE">
            <w:pPr>
              <w:pStyle w:val="Formatvorlage1"/>
            </w:pPr>
            <w:sdt>
              <w:sdtPr>
                <w:id w:val="-1510293077"/>
                <w:placeholder>
                  <w:docPart w:val="4C9AA46413094209BDB62638D31CBB2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000</w:t>
                </w:r>
              </w:sdtContent>
            </w:sdt>
            <w:r w:rsidR="008146AF" w:rsidRPr="00B56BA2">
              <w:t xml:space="preserve">  €</w:t>
            </w:r>
          </w:p>
        </w:tc>
      </w:tr>
      <w:tr w:rsidR="00BF342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F342F" w:rsidRPr="00B56BA2" w:rsidRDefault="00AF2695" w:rsidP="00032DBE">
            <w:pPr>
              <w:pStyle w:val="Formatvorlage1"/>
            </w:pPr>
            <w:r w:rsidRPr="00B56BA2">
              <w:t>Fahrtkosten</w:t>
            </w:r>
          </w:p>
        </w:tc>
        <w:tc>
          <w:tcPr>
            <w:tcW w:w="3969" w:type="dxa"/>
            <w:vAlign w:val="center"/>
          </w:tcPr>
          <w:p w:rsidR="00BF342F" w:rsidRPr="00B56BA2" w:rsidRDefault="00032DBE" w:rsidP="00032DBE">
            <w:pPr>
              <w:pStyle w:val="Formatvorlage1"/>
            </w:pPr>
            <w:sdt>
              <w:sdtPr>
                <w:id w:val="1356926075"/>
                <w:placeholder>
                  <w:docPart w:val="CF5930F4842E4A15BC3EFA7E89B0B1FF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</w:t>
                </w:r>
              </w:sdtContent>
            </w:sdt>
            <w:r w:rsidR="00E07F72" w:rsidRPr="00B56BA2">
              <w:t xml:space="preserve"> </w:t>
            </w:r>
            <w:r w:rsidR="0081161E" w:rsidRPr="00B56BA2">
              <w:t>km</w:t>
            </w:r>
            <w:r w:rsidR="00E07F72" w:rsidRPr="00B56BA2">
              <w:t xml:space="preserve"> x 0,42 €</w:t>
            </w:r>
          </w:p>
        </w:tc>
        <w:tc>
          <w:tcPr>
            <w:tcW w:w="2923" w:type="dxa"/>
            <w:vAlign w:val="center"/>
          </w:tcPr>
          <w:p w:rsidR="00BF342F" w:rsidRPr="00B56BA2" w:rsidRDefault="00E07F72" w:rsidP="00032DBE">
            <w:pPr>
              <w:pStyle w:val="Formatvorlage1"/>
            </w:pPr>
            <w:r w:rsidRPr="00B56BA2">
              <w:t xml:space="preserve">Summe  </w:t>
            </w:r>
            <w:sdt>
              <w:sdtPr>
                <w:id w:val="1136150054"/>
                <w:placeholder>
                  <w:docPart w:val="FF54F5F10E37487687DA4A54AABEF2C2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000</w:t>
                </w:r>
              </w:sdtContent>
            </w:sdt>
            <w:r w:rsidRPr="00B56BA2">
              <w:t xml:space="preserve">  </w:t>
            </w:r>
            <w:r w:rsidR="008146AF" w:rsidRPr="00B56BA2">
              <w:t>€</w:t>
            </w:r>
          </w:p>
        </w:tc>
      </w:tr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032DBE" w:rsidP="00032DBE">
            <w:pPr>
              <w:pStyle w:val="Formatvorlage1"/>
            </w:pPr>
            <w:r>
              <w:t xml:space="preserve">Weitenzulage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032DBE" w:rsidP="00032DBE">
            <w:pPr>
              <w:pStyle w:val="Formatvorlage1"/>
            </w:pPr>
            <w:r w:rsidRPr="00364991">
              <w:t>100-150 km: 25</w:t>
            </w:r>
            <w:r>
              <w:t xml:space="preserve"> </w:t>
            </w:r>
            <w:r w:rsidRPr="00364991">
              <w:t>€</w:t>
            </w:r>
            <w:r>
              <w:t xml:space="preserve"> | </w:t>
            </w:r>
            <w:r w:rsidRPr="00364991">
              <w:t>ab 150 km: 50</w:t>
            </w:r>
            <w:r>
              <w:t xml:space="preserve"> </w:t>
            </w:r>
            <w:r w:rsidRPr="00364991">
              <w:t>€</w:t>
            </w:r>
            <w:r>
              <w:t xml:space="preserve">                            </w:t>
            </w:r>
            <w:sdt>
              <w:sdtPr>
                <w:id w:val="-834764029"/>
                <w:placeholder>
                  <w:docPart w:val="D243AC46B8534BD091DE7FF28EB1089C"/>
                </w:placeholder>
                <w:showingPlcHdr/>
              </w:sdtPr>
              <w:sdtEndPr/>
              <w:sdtContent>
                <w:r w:rsidR="00FC3A89" w:rsidRPr="00B56BA2">
                  <w:rPr>
                    <w:rStyle w:val="Platzhaltertext"/>
                  </w:rPr>
                  <w:t>000</w:t>
                </w:r>
              </w:sdtContent>
            </w:sdt>
            <w:r w:rsidR="00E07F72" w:rsidRPr="00B56BA2">
              <w:t xml:space="preserve">  </w:t>
            </w:r>
            <w:r w:rsidR="008146AF" w:rsidRPr="00B56BA2">
              <w:t>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Sonstiges</w:t>
            </w:r>
          </w:p>
        </w:tc>
        <w:sdt>
          <w:sdtPr>
            <w:id w:val="-513920254"/>
            <w:placeholder>
              <w:docPart w:val="60ABDA02C7864A8CAF6D6967BB304808"/>
            </w:placeholder>
            <w:showingPlcHdr/>
          </w:sdtPr>
          <w:sdtEndPr/>
          <w:sdtContent>
            <w:tc>
              <w:tcPr>
                <w:tcW w:w="3969" w:type="dxa"/>
                <w:vAlign w:val="center"/>
              </w:tcPr>
              <w:p w:rsidR="00B80A7A" w:rsidRPr="00B56BA2" w:rsidRDefault="00B80A7A" w:rsidP="00032DBE">
                <w:pPr>
                  <w:pStyle w:val="Formatvorlage1"/>
                </w:pPr>
                <w:r>
                  <w:rPr>
                    <w:rStyle w:val="Platzhaltertext"/>
                  </w:rPr>
                  <w:t>z.B. Verpflegung, Übernachtung, …</w:t>
                </w:r>
              </w:p>
            </w:tc>
          </w:sdtContent>
        </w:sdt>
        <w:tc>
          <w:tcPr>
            <w:tcW w:w="2923" w:type="dxa"/>
            <w:vAlign w:val="center"/>
          </w:tcPr>
          <w:p w:rsidR="00B80A7A" w:rsidRPr="00B56BA2" w:rsidRDefault="00032DBE" w:rsidP="00032DBE">
            <w:pPr>
              <w:pStyle w:val="Formatvorlage1"/>
            </w:pPr>
            <w:sdt>
              <w:sdtPr>
                <w:id w:val="1937941571"/>
                <w:placeholder>
                  <w:docPart w:val="4F1EADC0C30C406684163456ADA0420E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Gesamt</w:t>
            </w:r>
          </w:p>
        </w:tc>
        <w:tc>
          <w:tcPr>
            <w:tcW w:w="6892" w:type="dxa"/>
            <w:gridSpan w:val="2"/>
            <w:vAlign w:val="center"/>
          </w:tcPr>
          <w:p w:rsidR="00B80A7A" w:rsidRPr="00B56BA2" w:rsidRDefault="00032DBE" w:rsidP="00032DBE">
            <w:pPr>
              <w:pStyle w:val="Formatvorlage1"/>
            </w:pPr>
            <w:sdt>
              <w:sdtPr>
                <w:id w:val="-1346545256"/>
                <w:placeholder>
                  <w:docPart w:val="9720B0485D22448C8C856AF22A98A17F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</w:tbl>
    <w:p w:rsidR="00235B49" w:rsidRPr="00B56BA2" w:rsidRDefault="00235B49" w:rsidP="00032DBE">
      <w:pPr>
        <w:pStyle w:val="Formatvorlage1"/>
      </w:pPr>
    </w:p>
    <w:p w:rsidR="00AF2695" w:rsidRPr="00B80A7A" w:rsidRDefault="00AF2695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Bei Fahrten mit öffentlichen Verkehrsmitteln bitte Beleg beilegen oder einscannen.</w:t>
      </w:r>
    </w:p>
    <w:p w:rsidR="003C4384" w:rsidRPr="00B80A7A" w:rsidRDefault="004E6523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Für die Versteuerung ist der/die Referent/in verantwortlich.</w:t>
      </w:r>
    </w:p>
    <w:p w:rsidR="00B9693E" w:rsidRPr="00B80A7A" w:rsidRDefault="00B9693E" w:rsidP="00B80A7A">
      <w:pPr>
        <w:pStyle w:val="Textkrper"/>
        <w:ind w:left="-142"/>
        <w:rPr>
          <w:rFonts w:cs="Arial"/>
          <w:szCs w:val="24"/>
        </w:rPr>
      </w:pPr>
    </w:p>
    <w:p w:rsidR="00665126" w:rsidRPr="00B56BA2" w:rsidRDefault="004A04FF" w:rsidP="00B80A7A">
      <w:pPr>
        <w:pStyle w:val="Textkrper"/>
        <w:ind w:left="-142"/>
        <w:rPr>
          <w:rFonts w:cs="Arial"/>
          <w:szCs w:val="24"/>
        </w:rPr>
      </w:pPr>
      <w:r w:rsidRPr="00B56BA2">
        <w:rPr>
          <w:rFonts w:cs="Arial"/>
          <w:noProof/>
          <w:snapToGrid/>
          <w:szCs w:val="24"/>
          <w:lang w:val="de-AT" w:eastAsia="de-A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3999230</wp:posOffset>
            </wp:positionH>
            <wp:positionV relativeFrom="paragraph">
              <wp:posOffset>125730</wp:posOffset>
            </wp:positionV>
            <wp:extent cx="2394204" cy="1764792"/>
            <wp:effectExtent l="0" t="0" r="6350" b="698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empel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04" cy="1764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93E" w:rsidRPr="00B56BA2">
        <w:rPr>
          <w:rFonts w:cs="Arial"/>
          <w:szCs w:val="24"/>
        </w:rPr>
        <w:t>Überweisung:</w:t>
      </w:r>
    </w:p>
    <w:tbl>
      <w:tblPr>
        <w:tblW w:w="5813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3"/>
      </w:tblGrid>
      <w:tr w:rsidR="00BF342F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Start w:id="1" w:name="KU_BANK"/>
          <w:bookmarkEnd w:id="1"/>
          <w:p w:rsidR="00383C42" w:rsidRPr="00B56BA2" w:rsidRDefault="00032DBE" w:rsidP="00B80A7A">
            <w:pPr>
              <w:ind w:left="72" w:hanging="7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-993947050"/>
                <w:placeholder>
                  <w:docPart w:val="18F83D4489BA4E64AE431AC50027A56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IBAN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  <w:tr w:rsidR="00383C42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42" w:rsidRPr="00B56BA2" w:rsidRDefault="00032DBE" w:rsidP="00E07F7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753316248"/>
                <w:placeholder>
                  <w:docPart w:val="C7EE9D6DA965455CA56922E4F0DF9287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BIC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</w:tbl>
    <w:p w:rsidR="00D624B0" w:rsidRPr="00B56BA2" w:rsidRDefault="00D624B0">
      <w:pPr>
        <w:pStyle w:val="Textkrper"/>
        <w:rPr>
          <w:rFonts w:cs="Arial"/>
          <w:szCs w:val="24"/>
        </w:rPr>
      </w:pPr>
    </w:p>
    <w:p w:rsidR="003C4384" w:rsidRPr="00B56BA2" w:rsidRDefault="003C4384">
      <w:pPr>
        <w:pStyle w:val="Textkrper"/>
        <w:rPr>
          <w:rFonts w:cs="Arial"/>
          <w:szCs w:val="24"/>
        </w:rPr>
      </w:pPr>
    </w:p>
    <w:p w:rsidR="00B22B98" w:rsidRPr="00B56BA2" w:rsidRDefault="00B22B98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B22B98" w:rsidRDefault="00B22B98">
      <w:pPr>
        <w:pStyle w:val="Textkrper"/>
        <w:rPr>
          <w:rFonts w:cs="Arial"/>
          <w:szCs w:val="24"/>
        </w:rPr>
      </w:pPr>
    </w:p>
    <w:p w:rsidR="00B80A7A" w:rsidRPr="00B56BA2" w:rsidRDefault="00B80A7A">
      <w:pPr>
        <w:pStyle w:val="Textkrper"/>
        <w:rPr>
          <w:rFonts w:cs="Arial"/>
          <w:szCs w:val="24"/>
        </w:rPr>
      </w:pPr>
    </w:p>
    <w:p w:rsidR="009660A6" w:rsidRPr="00B56BA2" w:rsidRDefault="009660A6">
      <w:pPr>
        <w:rPr>
          <w:rFonts w:ascii="Arial" w:hAnsi="Arial" w:cs="Arial"/>
          <w:sz w:val="24"/>
          <w:szCs w:val="24"/>
        </w:rPr>
      </w:pPr>
    </w:p>
    <w:p w:rsidR="004E6523" w:rsidRPr="00B56BA2" w:rsidRDefault="004E6523">
      <w:pPr>
        <w:rPr>
          <w:rFonts w:ascii="Arial" w:hAnsi="Arial" w:cs="Arial"/>
          <w:sz w:val="24"/>
          <w:szCs w:val="24"/>
        </w:rPr>
      </w:pPr>
    </w:p>
    <w:p w:rsidR="004E6523" w:rsidRPr="00B56BA2" w:rsidRDefault="00032DBE" w:rsidP="00AF2695">
      <w:pPr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1557759"/>
          <w:placeholder>
            <w:docPart w:val="85613CEFDF714C13A546E1F843F96EB5"/>
          </w:placeholder>
          <w:showingPlcHdr/>
        </w:sdtPr>
        <w:sdtEndPr/>
        <w:sdtContent>
          <w:r w:rsidR="00E07F72" w:rsidRPr="00B56BA2">
            <w:rPr>
              <w:rStyle w:val="Platzhaltertext"/>
              <w:rFonts w:ascii="Arial" w:hAnsi="Arial" w:cs="Arial"/>
            </w:rPr>
            <w:t>Ort</w:t>
          </w:r>
        </w:sdtContent>
      </w:sdt>
      <w:r w:rsidR="00E07F72" w:rsidRPr="00B56BA2">
        <w:rPr>
          <w:rFonts w:ascii="Arial" w:hAnsi="Arial" w:cs="Arial"/>
          <w:sz w:val="24"/>
          <w:szCs w:val="24"/>
        </w:rPr>
        <w:tab/>
      </w:r>
      <w:r w:rsidR="00E07F72" w:rsidRPr="00B56BA2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125076125"/>
          <w:placeholder>
            <w:docPart w:val="B49C0221676046F08D1833B64573A7B6"/>
          </w:placeholder>
          <w:showingPlcHdr/>
        </w:sdtPr>
        <w:sdtEndPr/>
        <w:sdtContent>
          <w:r w:rsidR="00E07F72" w:rsidRPr="00B56BA2">
            <w:rPr>
              <w:rStyle w:val="Platzhaltertext"/>
              <w:rFonts w:ascii="Arial" w:hAnsi="Arial" w:cs="Arial"/>
            </w:rPr>
            <w:t>Datum</w:t>
          </w:r>
        </w:sdtContent>
      </w:sdt>
    </w:p>
    <w:p w:rsidR="00BF342F" w:rsidRPr="00B56BA2" w:rsidRDefault="00AF2695" w:rsidP="004B3908">
      <w:pPr>
        <w:spacing w:before="80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Ort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  <w:t>Datum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="003C4384" w:rsidRPr="00B56BA2">
        <w:rPr>
          <w:rFonts w:ascii="Arial" w:hAnsi="Arial" w:cs="Arial"/>
          <w:sz w:val="24"/>
          <w:szCs w:val="24"/>
        </w:rPr>
        <w:t>Unterschrift Referent/in</w:t>
      </w:r>
      <w:r w:rsidR="00032DBE">
        <w:rPr>
          <w:rFonts w:ascii="Arial" w:hAnsi="Arial" w:cs="Arial"/>
          <w:sz w:val="24"/>
          <w:szCs w:val="24"/>
        </w:rPr>
        <w:t xml:space="preserve"> (oder digital signiert)</w:t>
      </w:r>
    </w:p>
    <w:sectPr w:rsidR="00BF342F" w:rsidRPr="00B56BA2" w:rsidSect="004B3908">
      <w:footerReference w:type="default" r:id="rId9"/>
      <w:pgSz w:w="11906" w:h="16838"/>
      <w:pgMar w:top="851" w:right="992" w:bottom="709" w:left="992" w:header="720" w:footer="4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A36" w:rsidRDefault="00B71A36">
      <w:r>
        <w:separator/>
      </w:r>
    </w:p>
  </w:endnote>
  <w:endnote w:type="continuationSeparator" w:id="0">
    <w:p w:rsidR="00B71A36" w:rsidRDefault="00B7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908" w:rsidRPr="009179A4" w:rsidRDefault="009179A4" w:rsidP="009179A4">
    <w:pPr>
      <w:pStyle w:val="Fuzeile"/>
      <w:rPr>
        <w:color w:val="C0C0C0"/>
        <w:sz w:val="16"/>
        <w:szCs w:val="16"/>
      </w:rPr>
    </w:pPr>
    <w:r>
      <w:rPr>
        <w:noProof/>
        <w:lang w:val="de-AT" w:eastAsia="de-AT"/>
      </w:rPr>
      <w:drawing>
        <wp:anchor distT="0" distB="0" distL="114300" distR="114300" simplePos="0" relativeHeight="251659264" behindDoc="0" locked="0" layoutInCell="1" allowOverlap="1" wp14:anchorId="3F3E68EA" wp14:editId="584BB4B8">
          <wp:simplePos x="0" y="0"/>
          <wp:positionH relativeFrom="column">
            <wp:posOffset>500380</wp:posOffset>
          </wp:positionH>
          <wp:positionV relativeFrom="paragraph">
            <wp:posOffset>10002520</wp:posOffset>
          </wp:positionV>
          <wp:extent cx="1013460" cy="416560"/>
          <wp:effectExtent l="0" t="0" r="0" b="0"/>
          <wp:wrapNone/>
          <wp:docPr id="25" name="Bild 5" descr="01KBW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01KBW4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1312" behindDoc="0" locked="0" layoutInCell="1" allowOverlap="1" wp14:anchorId="6B60DD45" wp14:editId="7E158584">
          <wp:simplePos x="0" y="0"/>
          <wp:positionH relativeFrom="column">
            <wp:posOffset>4329430</wp:posOffset>
          </wp:positionH>
          <wp:positionV relativeFrom="paragraph">
            <wp:posOffset>9961880</wp:posOffset>
          </wp:positionV>
          <wp:extent cx="733425" cy="461645"/>
          <wp:effectExtent l="0" t="0" r="0" b="0"/>
          <wp:wrapNone/>
          <wp:docPr id="26" name="Bild 7" descr="01selba_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01selba_interne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461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2336" behindDoc="0" locked="0" layoutInCell="1" allowOverlap="1" wp14:anchorId="1AB0170F" wp14:editId="707168E6">
          <wp:simplePos x="0" y="0"/>
          <wp:positionH relativeFrom="column">
            <wp:posOffset>5915660</wp:posOffset>
          </wp:positionH>
          <wp:positionV relativeFrom="paragraph">
            <wp:posOffset>9889490</wp:posOffset>
          </wp:positionV>
          <wp:extent cx="804545" cy="529590"/>
          <wp:effectExtent l="0" t="0" r="0" b="0"/>
          <wp:wrapNone/>
          <wp:docPr id="27" name="Bild 8" descr="01Diözese_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01Diözese_klei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0288" behindDoc="0" locked="0" layoutInCell="1" allowOverlap="1" wp14:anchorId="49D22036" wp14:editId="1D2A9DBF">
          <wp:simplePos x="0" y="0"/>
          <wp:positionH relativeFrom="column">
            <wp:posOffset>2517775</wp:posOffset>
          </wp:positionH>
          <wp:positionV relativeFrom="paragraph">
            <wp:posOffset>10021570</wp:posOffset>
          </wp:positionV>
          <wp:extent cx="687705" cy="397510"/>
          <wp:effectExtent l="0" t="0" r="0" b="0"/>
          <wp:wrapNone/>
          <wp:docPr id="28" name="Bild 6" descr="01%20fit%20for%20family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01%20fit%20for%20family-smal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color w:val="C0C0C0"/>
        <w:sz w:val="16"/>
        <w:szCs w:val="16"/>
      </w:rPr>
      <w:t>©</w:t>
    </w:r>
    <w:r>
      <w:rPr>
        <w:color w:val="C0C0C0"/>
        <w:sz w:val="16"/>
        <w:szCs w:val="16"/>
      </w:rPr>
      <w:t xml:space="preserve"> Katholisches Bil</w:t>
    </w:r>
    <w:r w:rsidR="00D06E30">
      <w:rPr>
        <w:color w:val="C0C0C0"/>
        <w:sz w:val="16"/>
        <w:szCs w:val="16"/>
      </w:rPr>
      <w:t xml:space="preserve">dungswerk Tirol, Version </w:t>
    </w:r>
    <w:r w:rsidR="003D0690">
      <w:rPr>
        <w:color w:val="C0C0C0"/>
        <w:sz w:val="16"/>
        <w:szCs w:val="16"/>
      </w:rPr>
      <w:t>0</w:t>
    </w:r>
    <w:r w:rsidR="00032DBE">
      <w:rPr>
        <w:color w:val="C0C0C0"/>
        <w:sz w:val="16"/>
        <w:szCs w:val="16"/>
      </w:rPr>
      <w:t>1</w:t>
    </w:r>
    <w:r w:rsidR="004120D6">
      <w:rPr>
        <w:color w:val="C0C0C0"/>
        <w:sz w:val="16"/>
        <w:szCs w:val="16"/>
      </w:rPr>
      <w:t>/</w:t>
    </w:r>
    <w:r w:rsidR="00032DBE">
      <w:rPr>
        <w:color w:val="C0C0C0"/>
        <w:sz w:val="16"/>
        <w:szCs w:val="16"/>
      </w:rPr>
      <w:t>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A36" w:rsidRDefault="00B71A36">
      <w:r>
        <w:separator/>
      </w:r>
    </w:p>
  </w:footnote>
  <w:footnote w:type="continuationSeparator" w:id="0">
    <w:p w:rsidR="00B71A36" w:rsidRDefault="00B71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1B19"/>
    <w:multiLevelType w:val="singleLevel"/>
    <w:tmpl w:val="89306286"/>
    <w:lvl w:ilvl="0">
      <w:start w:val="4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1" w15:restartNumberingAfterBreak="0">
    <w:nsid w:val="31FF3C64"/>
    <w:multiLevelType w:val="singleLevel"/>
    <w:tmpl w:val="22206C2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2" w15:restartNumberingAfterBreak="0">
    <w:nsid w:val="37795511"/>
    <w:multiLevelType w:val="singleLevel"/>
    <w:tmpl w:val="877AF2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3" w15:restartNumberingAfterBreak="0">
    <w:nsid w:val="4B6F2036"/>
    <w:multiLevelType w:val="singleLevel"/>
    <w:tmpl w:val="BF106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GQyObTl7lWd+gw6yFKMEorFYWcXFi0ZnLChOB22xPc8zmizsY4895R/qbJ+XLT7EJ9d174HQuXrbei2YtSscg==" w:salt="f2riz7bi3TOmNzGWRbbeZ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9E"/>
    <w:rsid w:val="00001140"/>
    <w:rsid w:val="00003F43"/>
    <w:rsid w:val="00024B53"/>
    <w:rsid w:val="00032DBE"/>
    <w:rsid w:val="00062B67"/>
    <w:rsid w:val="00097B64"/>
    <w:rsid w:val="000A48EA"/>
    <w:rsid w:val="000B2C1D"/>
    <w:rsid w:val="000E0533"/>
    <w:rsid w:val="000E1B90"/>
    <w:rsid w:val="000F2FA2"/>
    <w:rsid w:val="0010247A"/>
    <w:rsid w:val="00171958"/>
    <w:rsid w:val="002347D7"/>
    <w:rsid w:val="00235B49"/>
    <w:rsid w:val="0025762F"/>
    <w:rsid w:val="00275F58"/>
    <w:rsid w:val="00276591"/>
    <w:rsid w:val="002A44B4"/>
    <w:rsid w:val="002A521B"/>
    <w:rsid w:val="002C3E94"/>
    <w:rsid w:val="002D62EA"/>
    <w:rsid w:val="00322CFF"/>
    <w:rsid w:val="00331D2C"/>
    <w:rsid w:val="00363AC2"/>
    <w:rsid w:val="003674DB"/>
    <w:rsid w:val="0037399C"/>
    <w:rsid w:val="00383C42"/>
    <w:rsid w:val="00393F52"/>
    <w:rsid w:val="003C1157"/>
    <w:rsid w:val="003C4384"/>
    <w:rsid w:val="003D0690"/>
    <w:rsid w:val="003D29F0"/>
    <w:rsid w:val="003D3F4A"/>
    <w:rsid w:val="003D57C0"/>
    <w:rsid w:val="003E1765"/>
    <w:rsid w:val="004120D6"/>
    <w:rsid w:val="00431466"/>
    <w:rsid w:val="00432BAA"/>
    <w:rsid w:val="004536A7"/>
    <w:rsid w:val="00484F53"/>
    <w:rsid w:val="004A04FF"/>
    <w:rsid w:val="004B2D60"/>
    <w:rsid w:val="004B3908"/>
    <w:rsid w:val="004B7829"/>
    <w:rsid w:val="004D3272"/>
    <w:rsid w:val="004D6E2D"/>
    <w:rsid w:val="004E1159"/>
    <w:rsid w:val="004E37BC"/>
    <w:rsid w:val="004E6523"/>
    <w:rsid w:val="004F16FF"/>
    <w:rsid w:val="00512A16"/>
    <w:rsid w:val="00544D10"/>
    <w:rsid w:val="00544F36"/>
    <w:rsid w:val="005455C8"/>
    <w:rsid w:val="0056273C"/>
    <w:rsid w:val="00564067"/>
    <w:rsid w:val="005A5B66"/>
    <w:rsid w:val="005F6CD1"/>
    <w:rsid w:val="006218B6"/>
    <w:rsid w:val="006356C0"/>
    <w:rsid w:val="00650300"/>
    <w:rsid w:val="00665126"/>
    <w:rsid w:val="006B616A"/>
    <w:rsid w:val="006C4685"/>
    <w:rsid w:val="006D0560"/>
    <w:rsid w:val="00712B9A"/>
    <w:rsid w:val="00716D32"/>
    <w:rsid w:val="00731EAE"/>
    <w:rsid w:val="007409F3"/>
    <w:rsid w:val="00751F65"/>
    <w:rsid w:val="00770EA8"/>
    <w:rsid w:val="00775B9D"/>
    <w:rsid w:val="00775D7B"/>
    <w:rsid w:val="00782C84"/>
    <w:rsid w:val="00791323"/>
    <w:rsid w:val="007A407A"/>
    <w:rsid w:val="00800CF6"/>
    <w:rsid w:val="00810B59"/>
    <w:rsid w:val="0081161E"/>
    <w:rsid w:val="008142EE"/>
    <w:rsid w:val="008146AF"/>
    <w:rsid w:val="00825665"/>
    <w:rsid w:val="00844A65"/>
    <w:rsid w:val="00874825"/>
    <w:rsid w:val="00881D70"/>
    <w:rsid w:val="008C7E61"/>
    <w:rsid w:val="00912D0E"/>
    <w:rsid w:val="00913D18"/>
    <w:rsid w:val="009179A4"/>
    <w:rsid w:val="00920E86"/>
    <w:rsid w:val="00924291"/>
    <w:rsid w:val="00937716"/>
    <w:rsid w:val="00952EA0"/>
    <w:rsid w:val="00955EC4"/>
    <w:rsid w:val="00960DD8"/>
    <w:rsid w:val="00962DFF"/>
    <w:rsid w:val="009660A6"/>
    <w:rsid w:val="00976356"/>
    <w:rsid w:val="009B3E54"/>
    <w:rsid w:val="009F0445"/>
    <w:rsid w:val="009F04FE"/>
    <w:rsid w:val="00A2469E"/>
    <w:rsid w:val="00A85441"/>
    <w:rsid w:val="00A94E7B"/>
    <w:rsid w:val="00AC1C03"/>
    <w:rsid w:val="00AD1DF3"/>
    <w:rsid w:val="00AD1FB9"/>
    <w:rsid w:val="00AE25B4"/>
    <w:rsid w:val="00AF2695"/>
    <w:rsid w:val="00B22B98"/>
    <w:rsid w:val="00B56BA2"/>
    <w:rsid w:val="00B6308B"/>
    <w:rsid w:val="00B71A36"/>
    <w:rsid w:val="00B72D03"/>
    <w:rsid w:val="00B80A7A"/>
    <w:rsid w:val="00B85AE6"/>
    <w:rsid w:val="00B9693E"/>
    <w:rsid w:val="00BA5631"/>
    <w:rsid w:val="00BB36BA"/>
    <w:rsid w:val="00BE0BDF"/>
    <w:rsid w:val="00BF342F"/>
    <w:rsid w:val="00C32AB3"/>
    <w:rsid w:val="00C67F7F"/>
    <w:rsid w:val="00C74F73"/>
    <w:rsid w:val="00C87331"/>
    <w:rsid w:val="00C92243"/>
    <w:rsid w:val="00D06E30"/>
    <w:rsid w:val="00D07F4D"/>
    <w:rsid w:val="00D238A4"/>
    <w:rsid w:val="00D23C7C"/>
    <w:rsid w:val="00D624B0"/>
    <w:rsid w:val="00D822BF"/>
    <w:rsid w:val="00DC538D"/>
    <w:rsid w:val="00DE4CB2"/>
    <w:rsid w:val="00E0605A"/>
    <w:rsid w:val="00E07F72"/>
    <w:rsid w:val="00E25020"/>
    <w:rsid w:val="00E339B7"/>
    <w:rsid w:val="00E51E1C"/>
    <w:rsid w:val="00E5674C"/>
    <w:rsid w:val="00E66F70"/>
    <w:rsid w:val="00E835C4"/>
    <w:rsid w:val="00E876EB"/>
    <w:rsid w:val="00EA247D"/>
    <w:rsid w:val="00EE013D"/>
    <w:rsid w:val="00EE7E84"/>
    <w:rsid w:val="00F127EA"/>
    <w:rsid w:val="00F32623"/>
    <w:rsid w:val="00F44411"/>
    <w:rsid w:val="00F67684"/>
    <w:rsid w:val="00F801C7"/>
    <w:rsid w:val="00FA0184"/>
    <w:rsid w:val="00FC3A89"/>
    <w:rsid w:val="00FD0857"/>
    <w:rsid w:val="00FF0DD2"/>
    <w:rsid w:val="00FF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color w:val="000000"/>
      <w:sz w:val="26"/>
    </w:rPr>
  </w:style>
  <w:style w:type="paragraph" w:styleId="berschrift1">
    <w:name w:val="heading 1"/>
    <w:basedOn w:val="Standard"/>
    <w:next w:val="Standard"/>
    <w:qFormat/>
    <w:pPr>
      <w:keepNext/>
      <w:tabs>
        <w:tab w:val="left" w:leader="underscore" w:pos="9498"/>
      </w:tabs>
      <w:spacing w:line="360" w:lineRule="auto"/>
      <w:outlineLvl w:val="0"/>
    </w:pPr>
    <w:rPr>
      <w:rFonts w:ascii="Arial" w:hAnsi="Arial"/>
      <w:color w:val="auto"/>
      <w:sz w:val="22"/>
      <w:u w:val="single"/>
    </w:rPr>
  </w:style>
  <w:style w:type="paragraph" w:styleId="berschrift2">
    <w:name w:val="heading 2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Arial" w:hAnsi="Arial"/>
      <w:b/>
      <w:spacing w:val="20"/>
      <w:sz w:val="32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Arial" w:hAnsi="Arial"/>
      <w:i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rFonts w:ascii="Arial" w:hAnsi="Arial"/>
      <w:b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36"/>
    </w:rPr>
  </w:style>
  <w:style w:type="paragraph" w:styleId="berschrift7">
    <w:name w:val="heading 7"/>
    <w:basedOn w:val="Standard"/>
    <w:next w:val="Standard"/>
    <w:qFormat/>
    <w:pPr>
      <w:keepNext/>
      <w:ind w:right="-370"/>
      <w:outlineLvl w:val="6"/>
    </w:pPr>
    <w:rPr>
      <w:rFonts w:ascii="Arial" w:hAnsi="Arial"/>
      <w:b/>
      <w:sz w:val="22"/>
      <w:lang w:val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autoRedefine/>
    <w:rsid w:val="00032DBE"/>
    <w:pPr>
      <w:tabs>
        <w:tab w:val="left" w:pos="1455"/>
      </w:tabs>
      <w:jc w:val="right"/>
    </w:pPr>
    <w:rPr>
      <w:rFonts w:ascii="Arial" w:hAnsi="Arial" w:cs="Arial"/>
      <w:sz w:val="24"/>
      <w:szCs w:val="24"/>
    </w:rPr>
  </w:style>
  <w:style w:type="paragraph" w:customStyle="1" w:styleId="Formatvorlage2">
    <w:name w:val="Formatvorlage2"/>
    <w:basedOn w:val="Standard"/>
    <w:pPr>
      <w:spacing w:before="240" w:after="60"/>
    </w:pPr>
    <w:rPr>
      <w:color w:val="auto"/>
      <w:sz w:val="20"/>
    </w:rPr>
  </w:style>
  <w:style w:type="paragraph" w:styleId="Titel">
    <w:name w:val="Title"/>
    <w:basedOn w:val="Standard"/>
    <w:qFormat/>
    <w:pPr>
      <w:spacing w:line="240" w:lineRule="atLeast"/>
      <w:ind w:left="23"/>
      <w:jc w:val="center"/>
    </w:pPr>
    <w:rPr>
      <w:rFonts w:ascii="Arial" w:hAnsi="Arial"/>
      <w:b/>
      <w:snapToGrid w:val="0"/>
      <w:sz w:val="40"/>
    </w:rPr>
  </w:style>
  <w:style w:type="character" w:styleId="Funotenzeichen">
    <w:name w:val="footnote reference"/>
    <w:semiHidden/>
    <w:rPr>
      <w:vertAlign w:val="superscript"/>
    </w:rPr>
  </w:style>
  <w:style w:type="paragraph" w:styleId="Textkrper2">
    <w:name w:val="Body Text 2"/>
    <w:basedOn w:val="Standard"/>
    <w:pPr>
      <w:tabs>
        <w:tab w:val="left" w:leader="underscore" w:pos="9498"/>
      </w:tabs>
      <w:jc w:val="both"/>
    </w:pPr>
    <w:rPr>
      <w:rFonts w:ascii="Arial" w:hAnsi="Arial"/>
      <w:color w:val="auto"/>
      <w:sz w:val="22"/>
    </w:rPr>
  </w:style>
  <w:style w:type="paragraph" w:styleId="Textkrper3">
    <w:name w:val="Body Text 3"/>
    <w:basedOn w:val="Standard"/>
    <w:pPr>
      <w:jc w:val="both"/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Pr>
      <w:sz w:val="20"/>
    </w:rPr>
  </w:style>
  <w:style w:type="paragraph" w:styleId="Textkrper">
    <w:name w:val="Body Text"/>
    <w:basedOn w:val="Standard"/>
    <w:rPr>
      <w:rFonts w:ascii="Arial" w:hAnsi="Arial"/>
      <w:snapToGrid w:val="0"/>
      <w:sz w:val="24"/>
    </w:rPr>
  </w:style>
  <w:style w:type="paragraph" w:styleId="Sprechblasentext">
    <w:name w:val="Balloon Text"/>
    <w:basedOn w:val="Standard"/>
    <w:semiHidden/>
    <w:rsid w:val="000E053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4B390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4B390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9179A4"/>
    <w:rPr>
      <w:color w:val="000000"/>
      <w:sz w:val="26"/>
    </w:rPr>
  </w:style>
  <w:style w:type="table" w:styleId="Tabellenraster">
    <w:name w:val="Table Grid"/>
    <w:basedOn w:val="NormaleTabelle"/>
    <w:uiPriority w:val="39"/>
    <w:rsid w:val="00544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544D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70448929B594A86B650905C7C10D7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21D3DD-AC96-4158-AA1C-4845C83E280D}"/>
      </w:docPartPr>
      <w:docPartBody>
        <w:p w:rsidR="00013282" w:rsidRDefault="00333DE9" w:rsidP="00333DE9">
          <w:pPr>
            <w:pStyle w:val="C70448929B594A86B650905C7C10D70425"/>
          </w:pPr>
          <w:r w:rsidRPr="00B56BA2">
            <w:rPr>
              <w:rStyle w:val="Platzhaltertext"/>
            </w:rPr>
            <w:t>Vorname, Name.</w:t>
          </w:r>
        </w:p>
      </w:docPartBody>
    </w:docPart>
    <w:docPart>
      <w:docPartPr>
        <w:name w:val="6B405541018847229A4BAE4D13F84E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6E2F56-832D-4BF9-B966-F88D7735E21C}"/>
      </w:docPartPr>
      <w:docPartBody>
        <w:p w:rsidR="00013282" w:rsidRDefault="00333DE9" w:rsidP="00333DE9">
          <w:pPr>
            <w:pStyle w:val="6B405541018847229A4BAE4D13F84EB625"/>
          </w:pPr>
          <w:r w:rsidRPr="00B56BA2">
            <w:rPr>
              <w:rStyle w:val="Platzhaltertext"/>
            </w:rPr>
            <w:t>Straße, PLZ, Ort.</w:t>
          </w:r>
        </w:p>
      </w:docPartBody>
    </w:docPart>
    <w:docPart>
      <w:docPartPr>
        <w:name w:val="6BEB5997AEAE49B19D7EF0231D71DF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1BF569-8FC8-4110-AA10-DB2C5D8814CB}"/>
      </w:docPartPr>
      <w:docPartBody>
        <w:p w:rsidR="00013282" w:rsidRDefault="00333DE9" w:rsidP="00333DE9">
          <w:pPr>
            <w:pStyle w:val="6BEB5997AEAE49B19D7EF0231D71DF9625"/>
          </w:pPr>
          <w:r w:rsidRPr="00B56BA2">
            <w:rPr>
              <w:rStyle w:val="Platzhaltertext"/>
            </w:rPr>
            <w:t>Titel, Untertitel</w:t>
          </w:r>
        </w:p>
      </w:docPartBody>
    </w:docPart>
    <w:docPart>
      <w:docPartPr>
        <w:name w:val="4C9AA46413094209BDB62638D31CB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05917A-2B37-4A08-97EA-8D4900F07B13}"/>
      </w:docPartPr>
      <w:docPartBody>
        <w:p w:rsidR="00013282" w:rsidRDefault="00333DE9" w:rsidP="00333DE9">
          <w:pPr>
            <w:pStyle w:val="4C9AA46413094209BDB62638D31CBB2216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F5930F4842E4A15BC3EFA7E89B0B1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77A302-B84E-499B-8193-5DAD9A7CCB4F}"/>
      </w:docPartPr>
      <w:docPartBody>
        <w:p w:rsidR="00013282" w:rsidRDefault="00333DE9" w:rsidP="00333DE9">
          <w:pPr>
            <w:pStyle w:val="CF5930F4842E4A15BC3EFA7E89B0B1FF16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FF54F5F10E37487687DA4A54AABEF2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E9CFC-ABAA-469F-A2F2-DC23CD37604E}"/>
      </w:docPartPr>
      <w:docPartBody>
        <w:p w:rsidR="00013282" w:rsidRDefault="00333DE9" w:rsidP="00333DE9">
          <w:pPr>
            <w:pStyle w:val="FF54F5F10E37487687DA4A54AABEF2C216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7EE9D6DA965455CA56922E4F0DF92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66710-C0BF-4ADA-A59B-219B6EEA2B38}"/>
      </w:docPartPr>
      <w:docPartBody>
        <w:p w:rsidR="00013282" w:rsidRDefault="00333DE9" w:rsidP="00333DE9">
          <w:pPr>
            <w:pStyle w:val="C7EE9D6DA965455CA56922E4F0DF928716"/>
          </w:pPr>
          <w:r w:rsidRPr="00B56BA2">
            <w:rPr>
              <w:rStyle w:val="Platzhaltertext"/>
              <w:rFonts w:ascii="Arial" w:hAnsi="Arial" w:cs="Arial"/>
            </w:rPr>
            <w:t>BIC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18F83D4489BA4E64AE431AC50027A5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80BA04-CA9F-4579-B9F9-2120EFF20D4A}"/>
      </w:docPartPr>
      <w:docPartBody>
        <w:p w:rsidR="00013282" w:rsidRDefault="00333DE9" w:rsidP="00333DE9">
          <w:pPr>
            <w:pStyle w:val="18F83D4489BA4E64AE431AC50027A56216"/>
          </w:pPr>
          <w:r w:rsidRPr="00B56BA2">
            <w:rPr>
              <w:rStyle w:val="Platzhaltertext"/>
              <w:rFonts w:ascii="Arial" w:hAnsi="Arial" w:cs="Arial"/>
            </w:rPr>
            <w:t>IBAN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85613CEFDF714C13A546E1F843F96E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B7DD8A-2E9C-4D70-A343-8503B43B5640}"/>
      </w:docPartPr>
      <w:docPartBody>
        <w:p w:rsidR="00013282" w:rsidRDefault="00333DE9" w:rsidP="00333DE9">
          <w:pPr>
            <w:pStyle w:val="85613CEFDF714C13A546E1F843F96EB514"/>
          </w:pPr>
          <w:r w:rsidRPr="00B56BA2">
            <w:rPr>
              <w:rStyle w:val="Platzhaltertext"/>
              <w:rFonts w:ascii="Arial" w:hAnsi="Arial" w:cs="Arial"/>
            </w:rPr>
            <w:t>Ort</w:t>
          </w:r>
        </w:p>
      </w:docPartBody>
    </w:docPart>
    <w:docPart>
      <w:docPartPr>
        <w:name w:val="B49C0221676046F08D1833B64573A7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E58C0-CE60-4489-8CBF-C48BC40E93B4}"/>
      </w:docPartPr>
      <w:docPartBody>
        <w:p w:rsidR="00013282" w:rsidRDefault="00333DE9" w:rsidP="00333DE9">
          <w:pPr>
            <w:pStyle w:val="B49C0221676046F08D1833B64573A7B613"/>
          </w:pPr>
          <w:r w:rsidRPr="00B56BA2">
            <w:rPr>
              <w:rStyle w:val="Platzhaltertext"/>
              <w:rFonts w:ascii="Arial" w:hAnsi="Arial" w:cs="Arial"/>
            </w:rPr>
            <w:t>Datum</w:t>
          </w:r>
        </w:p>
      </w:docPartBody>
    </w:docPart>
    <w:docPart>
      <w:docPartPr>
        <w:name w:val="DFF58D8F90E74B0DAAA4D12384EB19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6BE744-221B-4BCE-9F84-A225D3487826}"/>
      </w:docPartPr>
      <w:docPartBody>
        <w:p w:rsidR="00333DE9" w:rsidRDefault="00333DE9" w:rsidP="00333DE9">
          <w:pPr>
            <w:pStyle w:val="DFF58D8F90E74B0DAAA4D12384EB19EA4"/>
          </w:pPr>
          <w:r w:rsidRPr="00B56BA2">
            <w:rPr>
              <w:rStyle w:val="Platzhaltertext"/>
            </w:rPr>
            <w:t>z.B. KBW, Kindergarten, Schule, etc.</w:t>
          </w:r>
        </w:p>
      </w:docPartBody>
    </w:docPart>
    <w:docPart>
      <w:docPartPr>
        <w:name w:val="E2515FAC3B9447FA9218A29BA3C021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AFF7B8-94F6-4983-AFCB-0BB7FB626CC5}"/>
      </w:docPartPr>
      <w:docPartBody>
        <w:p w:rsidR="00333DE9" w:rsidRDefault="00333DE9" w:rsidP="00333DE9">
          <w:pPr>
            <w:pStyle w:val="E2515FAC3B9447FA9218A29BA3C021B14"/>
          </w:pPr>
          <w:r w:rsidRPr="00B56BA2">
            <w:rPr>
              <w:rStyle w:val="Platzhaltertext"/>
            </w:rPr>
            <w:t>Ort der Veranstaltung</w:t>
          </w:r>
        </w:p>
      </w:docPartBody>
    </w:docPart>
    <w:docPart>
      <w:docPartPr>
        <w:name w:val="E5E327427F03417E8CA540234FEFE2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B3C5B2-6D82-4666-A7B7-0764884EF301}"/>
      </w:docPartPr>
      <w:docPartBody>
        <w:p w:rsidR="00333DE9" w:rsidRDefault="00333DE9" w:rsidP="00333DE9">
          <w:pPr>
            <w:pStyle w:val="E5E327427F03417E8CA540234FEFE2904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226980D17EFF4EDDA5D3E32BAB8023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7D77A1-90C0-48BD-BD7E-DA48FB19B44B}"/>
      </w:docPartPr>
      <w:docPartBody>
        <w:p w:rsidR="00333DE9" w:rsidRDefault="00333DE9" w:rsidP="00333DE9">
          <w:pPr>
            <w:pStyle w:val="226980D17EFF4EDDA5D3E32BAB80238A3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3947AC1931AE452B893B0CE45321D5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6C584A-8C03-4AB8-B48B-42099C5ECC85}"/>
      </w:docPartPr>
      <w:docPartBody>
        <w:p w:rsidR="00333DE9" w:rsidRDefault="00333DE9" w:rsidP="00333DE9">
          <w:pPr>
            <w:pStyle w:val="3947AC1931AE452B893B0CE45321D55A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F09223030280447F909DCC8E78F10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D99ADC-E8D0-4DBA-A4E1-0EBCD6BC615B}"/>
      </w:docPartPr>
      <w:docPartBody>
        <w:p w:rsidR="00333DE9" w:rsidRDefault="00333DE9" w:rsidP="00333DE9">
          <w:pPr>
            <w:pStyle w:val="F09223030280447F909DCC8E78F1070B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C60B0C61C8CD4FC688D9F389AF6EC5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8DEA2F-E1D6-4D03-8335-3FED8152D68F}"/>
      </w:docPartPr>
      <w:docPartBody>
        <w:p w:rsidR="00333DE9" w:rsidRDefault="00333DE9" w:rsidP="00333DE9">
          <w:pPr>
            <w:pStyle w:val="C60B0C61C8CD4FC688D9F389AF6EC554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DCACB9000E7E4C319C25385342E855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591033-3952-4358-9060-261D1652612E}"/>
      </w:docPartPr>
      <w:docPartBody>
        <w:p w:rsidR="00333DE9" w:rsidRDefault="00333DE9" w:rsidP="00333DE9">
          <w:pPr>
            <w:pStyle w:val="DCACB9000E7E4C319C25385342E855F4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ABC790CD205244C18FD0C4D7998FCE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EDDCF7-A87A-4584-BA9C-E879EE1113C0}"/>
      </w:docPartPr>
      <w:docPartBody>
        <w:p w:rsidR="00333DE9" w:rsidRDefault="00333DE9" w:rsidP="00333DE9">
          <w:pPr>
            <w:pStyle w:val="ABC790CD205244C18FD0C4D7998FCE41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9CBF63788C86445397105FED2BA676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144EAC-0C3D-47CA-8A2E-791E29ECCB9D}"/>
      </w:docPartPr>
      <w:docPartBody>
        <w:p w:rsidR="00333DE9" w:rsidRDefault="00333DE9" w:rsidP="00333DE9">
          <w:pPr>
            <w:pStyle w:val="9CBF63788C86445397105FED2BA676F73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520E14D5618249A7A682C1D51C0C00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947EF9-A6DE-41D5-B738-EC6A73185DBD}"/>
      </w:docPartPr>
      <w:docPartBody>
        <w:p w:rsidR="00333DE9" w:rsidRDefault="00333DE9" w:rsidP="00333DE9">
          <w:pPr>
            <w:pStyle w:val="520E14D5618249A7A682C1D51C0C002A3"/>
          </w:pPr>
          <w:bookmarkStart w:id="0" w:name="_GoBack"/>
          <w:r w:rsidRPr="00B56BA2">
            <w:rPr>
              <w:rStyle w:val="Platzhaltertext"/>
            </w:rPr>
            <w:t>00</w:t>
          </w:r>
          <w:bookmarkEnd w:id="0"/>
        </w:p>
      </w:docPartBody>
    </w:docPart>
    <w:docPart>
      <w:docPartPr>
        <w:name w:val="7B7E82272E174CAEBFEAC1648B3D99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88736-0FE0-45D4-AF99-DF6BE47A8B7C}"/>
      </w:docPartPr>
      <w:docPartBody>
        <w:p w:rsidR="00333DE9" w:rsidRDefault="00333DE9" w:rsidP="00333DE9">
          <w:pPr>
            <w:pStyle w:val="7B7E82272E174CAEBFEAC1648B3D99AE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0DD31BA623C64996BD8AB740D7E66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665241-A972-4BA2-AB18-25D516977D63}"/>
      </w:docPartPr>
      <w:docPartBody>
        <w:p w:rsidR="00333DE9" w:rsidRDefault="00333DE9" w:rsidP="00333DE9">
          <w:pPr>
            <w:pStyle w:val="0DD31BA623C64996BD8AB740D7E66B2D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2200C30D14874C87A609F5705BB356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B54DA3-F707-4C03-9CBA-C82B8A0A88D0}"/>
      </w:docPartPr>
      <w:docPartBody>
        <w:p w:rsidR="00333DE9" w:rsidRDefault="00333DE9" w:rsidP="00333DE9">
          <w:pPr>
            <w:pStyle w:val="2200C30D14874C87A609F5705BB35675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B2602C297AFE46308D08926978CF14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6A56D6-016D-4BC0-BAB3-EA04CC71E89A}"/>
      </w:docPartPr>
      <w:docPartBody>
        <w:p w:rsidR="00333DE9" w:rsidRDefault="00333DE9" w:rsidP="00333DE9">
          <w:pPr>
            <w:pStyle w:val="B2602C297AFE46308D08926978CF14F8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E7DABC0B26464A1DA71C291CBB3435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141419-1166-4961-AD5D-4D0F1F98AF26}"/>
      </w:docPartPr>
      <w:docPartBody>
        <w:p w:rsidR="00333DE9" w:rsidRDefault="00333DE9" w:rsidP="00333DE9">
          <w:pPr>
            <w:pStyle w:val="E7DABC0B26464A1DA71C291CBB3435BD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45B4DF768EEC4F39B7227C3203EC13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6C5C70-16BC-4733-91C3-C39EAAC65877}"/>
      </w:docPartPr>
      <w:docPartBody>
        <w:p w:rsidR="00333DE9" w:rsidRDefault="00333DE9" w:rsidP="00333DE9">
          <w:pPr>
            <w:pStyle w:val="45B4DF768EEC4F39B7227C3203EC13ED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D7B945916BCC4FC38E734C498C9838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93A949-395D-4156-AE4C-1E080B3690EB}"/>
      </w:docPartPr>
      <w:docPartBody>
        <w:p w:rsidR="00333DE9" w:rsidRDefault="00333DE9" w:rsidP="00333DE9">
          <w:pPr>
            <w:pStyle w:val="D7B945916BCC4FC38E734C498C983818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2D8EBF14A64F46B799D13720D8CE9B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90950C-ACA4-41BB-B2A0-7CB50251A3FC}"/>
      </w:docPartPr>
      <w:docPartBody>
        <w:p w:rsidR="00333DE9" w:rsidRDefault="00333DE9" w:rsidP="00333DE9">
          <w:pPr>
            <w:pStyle w:val="2D8EBF14A64F46B799D13720D8CE9BF0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6195028488F9432BA885D7D72F236C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B85593-C55D-4733-8966-711412648A1F}"/>
      </w:docPartPr>
      <w:docPartBody>
        <w:p w:rsidR="00333DE9" w:rsidRDefault="00333DE9" w:rsidP="00333DE9">
          <w:pPr>
            <w:pStyle w:val="6195028488F9432BA885D7D72F236C0E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98F60FDE2D0B4B12A2AF925931C6C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D533E0-AF25-4214-9379-4A8B4813F70B}"/>
      </w:docPartPr>
      <w:docPartBody>
        <w:p w:rsidR="00333DE9" w:rsidRDefault="00333DE9" w:rsidP="00333DE9">
          <w:pPr>
            <w:pStyle w:val="98F60FDE2D0B4B12A2AF925931C6CEE1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7E11AEE31F7546048A605F7CC6E39C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32ACFC-7B54-4997-A158-D3379D2DA41B}"/>
      </w:docPartPr>
      <w:docPartBody>
        <w:p w:rsidR="00333DE9" w:rsidRDefault="00333DE9" w:rsidP="00333DE9">
          <w:pPr>
            <w:pStyle w:val="7E11AEE31F7546048A605F7CC6E39C9C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3EE3DB7D09584C83B2F010E7A39CC3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C8DB0A-35CB-4FC5-A966-6ABBBD4346F6}"/>
      </w:docPartPr>
      <w:docPartBody>
        <w:p w:rsidR="00333DE9" w:rsidRDefault="00333DE9" w:rsidP="00333DE9">
          <w:pPr>
            <w:pStyle w:val="3EE3DB7D09584C83B2F010E7A39CC35C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EC7617B60CB44B2E9FD2DCD30E9DD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093C75-311C-4078-B921-8240F58BB752}"/>
      </w:docPartPr>
      <w:docPartBody>
        <w:p w:rsidR="00333DE9" w:rsidRDefault="00333DE9" w:rsidP="00333DE9">
          <w:pPr>
            <w:pStyle w:val="EC7617B60CB44B2E9FD2DCD30E9DDAD3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C4B4B82995E34B02A7D70637FD57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A79DCE-D3E9-4EF1-AB55-0D9B8866A514}"/>
      </w:docPartPr>
      <w:docPartBody>
        <w:p w:rsidR="00333DE9" w:rsidRDefault="00333DE9" w:rsidP="00333DE9">
          <w:pPr>
            <w:pStyle w:val="C4B4B82995E34B02A7D70637FD5777B1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42EA655F355A49ADBDB7F6C8FD6DAC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491EEE-8D93-4090-8A5C-CEA9DB2AE186}"/>
      </w:docPartPr>
      <w:docPartBody>
        <w:p w:rsidR="00333DE9" w:rsidRDefault="00333DE9" w:rsidP="00333DE9">
          <w:pPr>
            <w:pStyle w:val="42EA655F355A49ADBDB7F6C8FD6DAC5C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B452E16FF44042E29FAC059CAE1B9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907E62-D3EB-4C50-9AED-DB52703BD873}"/>
      </w:docPartPr>
      <w:docPartBody>
        <w:p w:rsidR="00333DE9" w:rsidRDefault="00333DE9" w:rsidP="00333DE9">
          <w:pPr>
            <w:pStyle w:val="B452E16FF44042E29FAC059CAE1B9438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EC9F29DE3C9C46789F67A4AFB02F45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2C8AFF-BC63-4804-965E-08C015FF5867}"/>
      </w:docPartPr>
      <w:docPartBody>
        <w:p w:rsidR="00333DE9" w:rsidRDefault="00333DE9" w:rsidP="00333DE9">
          <w:pPr>
            <w:pStyle w:val="EC9F29DE3C9C46789F67A4AFB02F45F63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4F1EADC0C30C406684163456ADA042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4BE5E8-04B9-455E-B330-FC0665F1E081}"/>
      </w:docPartPr>
      <w:docPartBody>
        <w:p w:rsidR="00333DE9" w:rsidRDefault="00333DE9" w:rsidP="00333DE9">
          <w:pPr>
            <w:pStyle w:val="4F1EADC0C30C406684163456ADA0420E1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60ABDA02C7864A8CAF6D6967BB3048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C2CB90-50D0-4CC6-8EB1-0C35076087A1}"/>
      </w:docPartPr>
      <w:docPartBody>
        <w:p w:rsidR="00333DE9" w:rsidRDefault="00333DE9" w:rsidP="00333DE9">
          <w:pPr>
            <w:pStyle w:val="60ABDA02C7864A8CAF6D6967BB3048081"/>
          </w:pPr>
          <w:r>
            <w:rPr>
              <w:rStyle w:val="Platzhaltertext"/>
            </w:rPr>
            <w:t>z.B. Verpflegung, Übernachtung, …</w:t>
          </w:r>
        </w:p>
      </w:docPartBody>
    </w:docPart>
    <w:docPart>
      <w:docPartPr>
        <w:name w:val="9720B0485D22448C8C856AF22A98A1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D63556-8897-430F-8CD6-7EA51AB46901}"/>
      </w:docPartPr>
      <w:docPartBody>
        <w:p w:rsidR="00333DE9" w:rsidRDefault="00333DE9" w:rsidP="00333DE9">
          <w:pPr>
            <w:pStyle w:val="9720B0485D22448C8C856AF22A98A17F1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D243AC46B8534BD091DE7FF28EB10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8CD40-1344-4F01-8222-92C27D400122}"/>
      </w:docPartPr>
      <w:docPartBody>
        <w:p w:rsidR="000A3FD2" w:rsidRDefault="008E7BD8" w:rsidP="008E7BD8">
          <w:pPr>
            <w:pStyle w:val="D243AC46B8534BD091DE7FF28EB1089C"/>
          </w:pPr>
          <w:r w:rsidRPr="00B56BA2">
            <w:rPr>
              <w:rStyle w:val="Platzhaltertext"/>
            </w:rPr>
            <w:t>000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E1"/>
    <w:rsid w:val="00013282"/>
    <w:rsid w:val="000A3FD2"/>
    <w:rsid w:val="00333DE9"/>
    <w:rsid w:val="004631B0"/>
    <w:rsid w:val="005031E1"/>
    <w:rsid w:val="008E7BD8"/>
    <w:rsid w:val="009E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031E1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A3FD2"/>
    <w:rPr>
      <w:color w:val="808080"/>
    </w:rPr>
  </w:style>
  <w:style w:type="paragraph" w:customStyle="1" w:styleId="C70448929B594A86B650905C7C10D704">
    <w:name w:val="C70448929B594A86B650905C7C10D70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">
    <w:name w:val="6B405541018847229A4BAE4D13F84E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">
    <w:name w:val="6BEB5997AEAE49B19D7EF0231D71DF9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1">
    <w:name w:val="C70448929B594A86B650905C7C10D70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">
    <w:name w:val="6B405541018847229A4BAE4D13F84E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">
    <w:name w:val="6BEB5997AEAE49B19D7EF0231D71DF9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">
    <w:name w:val="62E6E460C9F44720BCC96B04910C39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2">
    <w:name w:val="C70448929B594A86B650905C7C10D70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">
    <w:name w:val="6B405541018847229A4BAE4D13F84E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">
    <w:name w:val="6BEB5997AEAE49B19D7EF0231D71DF9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1">
    <w:name w:val="62E6E460C9F44720BCC96B04910C3959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688AC687AA84B7EBA34EAFA1A680BD5">
    <w:name w:val="E688AC687AA84B7EBA34EAFA1A680B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15913F101F4B81AC2A4BB6E5B46EA5">
    <w:name w:val="3E15913F101F4B81AC2A4BB6E5B46E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">
    <w:name w:val="0AC28F6730C549A7A7EA8822A03B904C"/>
    <w:rsid w:val="005031E1"/>
  </w:style>
  <w:style w:type="paragraph" w:customStyle="1" w:styleId="C70448929B594A86B650905C7C10D7043">
    <w:name w:val="C70448929B594A86B650905C7C10D70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3">
    <w:name w:val="6B405541018847229A4BAE4D13F84E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3">
    <w:name w:val="6BEB5997AEAE49B19D7EF0231D71DF9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1">
    <w:name w:val="0AC28F6730C549A7A7EA8822A03B904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4">
    <w:name w:val="C70448929B594A86B650905C7C10D70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4">
    <w:name w:val="6B405541018847229A4BAE4D13F84E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4">
    <w:name w:val="6BEB5997AEAE49B19D7EF0231D71DF9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2">
    <w:name w:val="0AC28F6730C549A7A7EA8822A03B904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">
    <w:name w:val="4BB5C58B228A473CB8DED9C85BA1E90F"/>
    <w:rsid w:val="005031E1"/>
  </w:style>
  <w:style w:type="paragraph" w:customStyle="1" w:styleId="B8817913F75248C99810615C55D9DD3A">
    <w:name w:val="B8817913F75248C99810615C55D9DD3A"/>
    <w:rsid w:val="005031E1"/>
  </w:style>
  <w:style w:type="paragraph" w:customStyle="1" w:styleId="C70448929B594A86B650905C7C10D7045">
    <w:name w:val="C70448929B594A86B650905C7C10D70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5">
    <w:name w:val="6B405541018847229A4BAE4D13F84E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5">
    <w:name w:val="6BEB5997AEAE49B19D7EF0231D71DF9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">
    <w:name w:val="4BB5C58B228A473CB8DED9C85BA1E90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">
    <w:name w:val="B8817913F75248C99810615C55D9DD3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">
    <w:name w:val="FF75FD32D47B42F4B36BB091B138F0E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">
    <w:name w:val="04172BE508A142B8A3A530B526BC6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">
    <w:name w:val="1525A984EE154629BA3374407B36F3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">
    <w:name w:val="05A41DF2D20E4B69BA299BE1E746B51D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">
    <w:name w:val="BD57528BE5624FE48DE9A51CC76BFE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">
    <w:name w:val="4B6BA83DFF14440FBD6BBE35B130971F"/>
    <w:rsid w:val="005031E1"/>
  </w:style>
  <w:style w:type="paragraph" w:customStyle="1" w:styleId="60140B2739A448F08CAF6D1E95F318BA">
    <w:name w:val="60140B2739A448F08CAF6D1E95F318BA"/>
    <w:rsid w:val="005031E1"/>
  </w:style>
  <w:style w:type="paragraph" w:customStyle="1" w:styleId="FA6E2C8D30204B1BA963DAA20144C4B6">
    <w:name w:val="FA6E2C8D30204B1BA963DAA20144C4B6"/>
    <w:rsid w:val="005031E1"/>
  </w:style>
  <w:style w:type="paragraph" w:customStyle="1" w:styleId="C70448929B594A86B650905C7C10D7046">
    <w:name w:val="C70448929B594A86B650905C7C10D70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6">
    <w:name w:val="6B405541018847229A4BAE4D13F84E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6">
    <w:name w:val="6BEB5997AEAE49B19D7EF0231D71DF9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2">
    <w:name w:val="4BB5C58B228A473CB8DED9C85BA1E90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2">
    <w:name w:val="B8817913F75248C99810615C55D9DD3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">
    <w:name w:val="FF75FD32D47B42F4B36BB091B138F0E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">
    <w:name w:val="04172BE508A142B8A3A530B526BC6F75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">
    <w:name w:val="1525A984EE154629BA3374407B36F3F7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">
    <w:name w:val="05A41DF2D20E4B69BA299BE1E746B51D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">
    <w:name w:val="BD57528BE5624FE48DE9A51CC76BFE7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">
    <w:name w:val="4B6BA83DFF14440FBD6BBE35B130971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">
    <w:name w:val="60140B2739A448F08CAF6D1E95F318B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">
    <w:name w:val="FA6E2C8D30204B1BA963DAA20144C4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7">
    <w:name w:val="C70448929B594A86B650905C7C10D70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7">
    <w:name w:val="6B405541018847229A4BAE4D13F84E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7">
    <w:name w:val="6BEB5997AEAE49B19D7EF0231D71DF9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3">
    <w:name w:val="4BB5C58B228A473CB8DED9C85BA1E90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3">
    <w:name w:val="B8817913F75248C99810615C55D9DD3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2">
    <w:name w:val="FF75FD32D47B42F4B36BB091B138F0E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2">
    <w:name w:val="04172BE508A142B8A3A530B526BC6F75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2">
    <w:name w:val="1525A984EE154629BA3374407B36F3F7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2">
    <w:name w:val="05A41DF2D20E4B69BA299BE1E746B51D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2">
    <w:name w:val="BD57528BE5624FE48DE9A51CC76BFE7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2">
    <w:name w:val="4B6BA83DFF14440FBD6BBE35B130971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2">
    <w:name w:val="60140B2739A448F08CAF6D1E95F318B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2">
    <w:name w:val="FA6E2C8D30204B1BA963DAA20144C4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">
    <w:name w:val="45C413F70E764496A9E88ECD131112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70E4DADDFB4B7D9AF53A106682044E">
    <w:name w:val="0D70E4DADDFB4B7D9AF53A106682044E"/>
    <w:rsid w:val="005031E1"/>
  </w:style>
  <w:style w:type="paragraph" w:customStyle="1" w:styleId="C4283E5361F84CBFACF44ED4AFE70AE8">
    <w:name w:val="C4283E5361F84CBFACF44ED4AFE70AE8"/>
    <w:rsid w:val="005031E1"/>
  </w:style>
  <w:style w:type="paragraph" w:customStyle="1" w:styleId="0A3B36B584F94B25A0C398DBB7438FCC">
    <w:name w:val="0A3B36B584F94B25A0C398DBB7438FCC"/>
    <w:rsid w:val="005031E1"/>
  </w:style>
  <w:style w:type="paragraph" w:customStyle="1" w:styleId="C70448929B594A86B650905C7C10D7048">
    <w:name w:val="C70448929B594A86B650905C7C10D70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8">
    <w:name w:val="6B405541018847229A4BAE4D13F84E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8">
    <w:name w:val="6BEB5997AEAE49B19D7EF0231D71DF9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4">
    <w:name w:val="4BB5C58B228A473CB8DED9C85BA1E90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4">
    <w:name w:val="B8817913F75248C99810615C55D9DD3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3">
    <w:name w:val="FF75FD32D47B42F4B36BB091B138F0E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3">
    <w:name w:val="04172BE508A142B8A3A530B526BC6F75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3">
    <w:name w:val="1525A984EE154629BA3374407B36F3F7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3">
    <w:name w:val="05A41DF2D20E4B69BA299BE1E746B51D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3">
    <w:name w:val="BD57528BE5624FE48DE9A51CC76BFE7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3">
    <w:name w:val="4B6BA83DFF14440FBD6BBE35B130971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3">
    <w:name w:val="60140B2739A448F08CAF6D1E95F318B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3">
    <w:name w:val="FA6E2C8D30204B1BA963DAA20144C4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1">
    <w:name w:val="45C413F70E764496A9E88ECD13111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9">
    <w:name w:val="C70448929B594A86B650905C7C10D70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9">
    <w:name w:val="6B405541018847229A4BAE4D13F84E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9">
    <w:name w:val="6BEB5997AEAE49B19D7EF0231D71DF9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5">
    <w:name w:val="4BB5C58B228A473CB8DED9C85BA1E90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5">
    <w:name w:val="B8817913F75248C99810615C55D9DD3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4">
    <w:name w:val="FF75FD32D47B42F4B36BB091B138F0E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4">
    <w:name w:val="04172BE508A142B8A3A530B526BC6F75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4">
    <w:name w:val="1525A984EE154629BA3374407B36F3F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4">
    <w:name w:val="05A41DF2D20E4B69BA299BE1E746B51D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4">
    <w:name w:val="BD57528BE5624FE48DE9A51CC76BFE7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4">
    <w:name w:val="4B6BA83DFF14440FBD6BBE35B130971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4">
    <w:name w:val="60140B2739A448F08CAF6D1E95F318B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4">
    <w:name w:val="FA6E2C8D30204B1BA963DAA20144C4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">
    <w:name w:val="4C9AA46413094209BDB62638D31CBB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">
    <w:name w:val="CF5930F4842E4A15BC3EFA7E89B0B1FF"/>
    <w:rsid w:val="005031E1"/>
  </w:style>
  <w:style w:type="paragraph" w:customStyle="1" w:styleId="FF54F5F10E37487687DA4A54AABEF2C2">
    <w:name w:val="FF54F5F10E37487687DA4A54AABEF2C2"/>
    <w:rsid w:val="005031E1"/>
  </w:style>
  <w:style w:type="paragraph" w:customStyle="1" w:styleId="49B368712A93482C9678E8EC557FD76C">
    <w:name w:val="49B368712A93482C9678E8EC557FD76C"/>
    <w:rsid w:val="005031E1"/>
  </w:style>
  <w:style w:type="paragraph" w:customStyle="1" w:styleId="109558E167424E469AD592F609E153FC">
    <w:name w:val="109558E167424E469AD592F609E153FC"/>
    <w:rsid w:val="005031E1"/>
  </w:style>
  <w:style w:type="paragraph" w:customStyle="1" w:styleId="87F388630601430C8DD312524490DD7B">
    <w:name w:val="87F388630601430C8DD312524490DD7B"/>
    <w:rsid w:val="005031E1"/>
  </w:style>
  <w:style w:type="paragraph" w:customStyle="1" w:styleId="E0FBEE8088E14D37B36F0CA97ED799A2">
    <w:name w:val="E0FBEE8088E14D37B36F0CA97ED799A2"/>
    <w:rsid w:val="005031E1"/>
  </w:style>
  <w:style w:type="paragraph" w:customStyle="1" w:styleId="C7EE9D6DA965455CA56922E4F0DF9287">
    <w:name w:val="C7EE9D6DA965455CA56922E4F0DF9287"/>
    <w:rsid w:val="005031E1"/>
  </w:style>
  <w:style w:type="paragraph" w:customStyle="1" w:styleId="18F83D4489BA4E64AE431AC50027A562">
    <w:name w:val="18F83D4489BA4E64AE431AC50027A562"/>
    <w:rsid w:val="005031E1"/>
  </w:style>
  <w:style w:type="paragraph" w:customStyle="1" w:styleId="C70448929B594A86B650905C7C10D70410">
    <w:name w:val="C70448929B594A86B650905C7C10D70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0">
    <w:name w:val="6B405541018847229A4BAE4D13F84E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0">
    <w:name w:val="6BEB5997AEAE49B19D7EF0231D71DF9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6">
    <w:name w:val="4BB5C58B228A473CB8DED9C85BA1E90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6">
    <w:name w:val="B8817913F75248C99810615C55D9DD3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5">
    <w:name w:val="FF75FD32D47B42F4B36BB091B138F0E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5">
    <w:name w:val="04172BE508A142B8A3A530B526BC6F75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5">
    <w:name w:val="1525A984EE154629BA3374407B36F3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5">
    <w:name w:val="05A41DF2D20E4B69BA299BE1E746B51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5">
    <w:name w:val="BD57528BE5624FE48DE9A51CC76BFE7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5">
    <w:name w:val="4B6BA83DFF14440FBD6BBE35B130971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5">
    <w:name w:val="60140B2739A448F08CAF6D1E95F318B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5">
    <w:name w:val="FA6E2C8D30204B1BA963DAA20144C4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">
    <w:name w:val="4C9AA46413094209BDB62638D31CBB2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">
    <w:name w:val="CF5930F4842E4A15BC3EFA7E89B0B1F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">
    <w:name w:val="FF54F5F10E37487687DA4A54AABEF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1">
    <w:name w:val="49B368712A93482C9678E8EC557FD76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">
    <w:name w:val="109558E167424E469AD592F609E153F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">
    <w:name w:val="87F388630601430C8DD312524490DD7B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">
    <w:name w:val="18F83D4489BA4E64AE431AC50027A562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">
    <w:name w:val="C7EE9D6DA965455CA56922E4F0DF9287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1">
    <w:name w:val="C70448929B594A86B650905C7C10D704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1">
    <w:name w:val="6B405541018847229A4BAE4D13F84EB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1">
    <w:name w:val="6BEB5997AEAE49B19D7EF0231D71DF9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7">
    <w:name w:val="4BB5C58B228A473CB8DED9C85BA1E90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7">
    <w:name w:val="B8817913F75248C99810615C55D9DD3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6">
    <w:name w:val="FF75FD32D47B42F4B36BB091B138F0E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6">
    <w:name w:val="04172BE508A142B8A3A530B526BC6F75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6">
    <w:name w:val="1525A984EE154629BA3374407B36F3F7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6">
    <w:name w:val="05A41DF2D20E4B69BA299BE1E746B51D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6">
    <w:name w:val="BD57528BE5624FE48DE9A51CC76BFE7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6">
    <w:name w:val="4B6BA83DFF14440FBD6BBE35B130971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6">
    <w:name w:val="60140B2739A448F08CAF6D1E95F318B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6">
    <w:name w:val="FA6E2C8D30204B1BA963DAA20144C4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2">
    <w:name w:val="4C9AA46413094209BDB62638D31CBB2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2">
    <w:name w:val="CF5930F4842E4A15BC3EFA7E89B0B1F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2">
    <w:name w:val="FF54F5F10E37487687DA4A54AABEF2C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2">
    <w:name w:val="49B368712A93482C9678E8EC557FD76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2">
    <w:name w:val="109558E167424E469AD592F609E153F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2">
    <w:name w:val="87F388630601430C8DD312524490DD7B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2">
    <w:name w:val="18F83D4489BA4E64AE431AC50027A562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2">
    <w:name w:val="C7EE9D6DA965455CA56922E4F0DF9287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">
    <w:name w:val="85613CEFDF714C13A546E1F843F96EB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2">
    <w:name w:val="C70448929B594A86B650905C7C10D704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2">
    <w:name w:val="6B405541018847229A4BAE4D13F84EB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2">
    <w:name w:val="6BEB5997AEAE49B19D7EF0231D71DF9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8">
    <w:name w:val="4BB5C58B228A473CB8DED9C85BA1E90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8">
    <w:name w:val="B8817913F75248C99810615C55D9DD3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7">
    <w:name w:val="FF75FD32D47B42F4B36BB091B138F0E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7">
    <w:name w:val="04172BE508A142B8A3A530B526BC6F75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7">
    <w:name w:val="1525A984EE154629BA3374407B36F3F7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7">
    <w:name w:val="05A41DF2D20E4B69BA299BE1E746B51D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7">
    <w:name w:val="BD57528BE5624FE48DE9A51CC76BFE7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7">
    <w:name w:val="4B6BA83DFF14440FBD6BBE35B130971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7">
    <w:name w:val="60140B2739A448F08CAF6D1E95F318B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7">
    <w:name w:val="FA6E2C8D30204B1BA963DAA20144C4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3">
    <w:name w:val="4C9AA46413094209BDB62638D31CBB2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3">
    <w:name w:val="CF5930F4842E4A15BC3EFA7E89B0B1F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3">
    <w:name w:val="FF54F5F10E37487687DA4A54AABEF2C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3">
    <w:name w:val="49B368712A93482C9678E8EC557FD76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3">
    <w:name w:val="109558E167424E469AD592F609E153F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3">
    <w:name w:val="87F388630601430C8DD312524490DD7B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3">
    <w:name w:val="18F83D4489BA4E64AE431AC50027A562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3">
    <w:name w:val="C7EE9D6DA965455CA56922E4F0DF9287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">
    <w:name w:val="85613CEFDF714C13A546E1F843F96EB5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">
    <w:name w:val="B49C0221676046F08D1833B64573A7B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3">
    <w:name w:val="C70448929B594A86B650905C7C10D704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3">
    <w:name w:val="6B405541018847229A4BAE4D13F84EB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3">
    <w:name w:val="6BEB5997AEAE49B19D7EF0231D71DF9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9">
    <w:name w:val="4BB5C58B228A473CB8DED9C85BA1E90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9">
    <w:name w:val="B8817913F75248C99810615C55D9DD3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8">
    <w:name w:val="FF75FD32D47B42F4B36BB091B138F0E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8">
    <w:name w:val="04172BE508A142B8A3A530B526BC6F75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8">
    <w:name w:val="1525A984EE154629BA3374407B36F3F7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8">
    <w:name w:val="05A41DF2D20E4B69BA299BE1E746B51D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8">
    <w:name w:val="BD57528BE5624FE48DE9A51CC76BFE7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8">
    <w:name w:val="4B6BA83DFF14440FBD6BBE35B130971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8">
    <w:name w:val="60140B2739A448F08CAF6D1E95F318B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8">
    <w:name w:val="FA6E2C8D30204B1BA963DAA20144C4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4">
    <w:name w:val="4C9AA46413094209BDB62638D31CBB2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4">
    <w:name w:val="CF5930F4842E4A15BC3EFA7E89B0B1F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4">
    <w:name w:val="FF54F5F10E37487687DA4A54AABEF2C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4">
    <w:name w:val="49B368712A93482C9678E8EC557FD76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4">
    <w:name w:val="109558E167424E469AD592F609E153F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4">
    <w:name w:val="87F388630601430C8DD312524490DD7B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4">
    <w:name w:val="18F83D4489BA4E64AE431AC50027A562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4">
    <w:name w:val="C7EE9D6DA965455CA56922E4F0DF9287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2">
    <w:name w:val="85613CEFDF714C13A546E1F843F96EB5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">
    <w:name w:val="B49C0221676046F08D1833B64573A7B6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4">
    <w:name w:val="C70448929B594A86B650905C7C10D704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4">
    <w:name w:val="6B405541018847229A4BAE4D13F84EB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4">
    <w:name w:val="6BEB5997AEAE49B19D7EF0231D71DF9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0">
    <w:name w:val="4BB5C58B228A473CB8DED9C85BA1E90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0">
    <w:name w:val="B8817913F75248C99810615C55D9DD3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9">
    <w:name w:val="FF75FD32D47B42F4B36BB091B138F0E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9">
    <w:name w:val="04172BE508A142B8A3A530B526BC6F7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9">
    <w:name w:val="1525A984EE154629BA3374407B36F3F7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9">
    <w:name w:val="05A41DF2D20E4B69BA299BE1E746B51D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9">
    <w:name w:val="BD57528BE5624FE48DE9A51CC76BFE7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9">
    <w:name w:val="4B6BA83DFF14440FBD6BBE35B130971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9">
    <w:name w:val="60140B2739A448F08CAF6D1E95F318B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9">
    <w:name w:val="FA6E2C8D30204B1BA963DAA20144C4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5">
    <w:name w:val="4C9AA46413094209BDB62638D31CBB2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5">
    <w:name w:val="CF5930F4842E4A15BC3EFA7E89B0B1F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5">
    <w:name w:val="FF54F5F10E37487687DA4A54AABEF2C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ABA0F0B75954B77B4EF02120B394227">
    <w:name w:val="2ABA0F0B75954B77B4EF02120B39422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5">
    <w:name w:val="109558E167424E469AD592F609E153FC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5">
    <w:name w:val="87F388630601430C8DD312524490DD7B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5">
    <w:name w:val="18F83D4489BA4E64AE431AC50027A562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5">
    <w:name w:val="C7EE9D6DA965455CA56922E4F0DF9287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3">
    <w:name w:val="85613CEFDF714C13A546E1F843F96EB5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2">
    <w:name w:val="B49C0221676046F08D1833B64573A7B6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5">
    <w:name w:val="C70448929B594A86B650905C7C10D704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5">
    <w:name w:val="6B405541018847229A4BAE4D13F84EB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5">
    <w:name w:val="6BEB5997AEAE49B19D7EF0231D71DF9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1">
    <w:name w:val="4BB5C58B228A473CB8DED9C85BA1E90F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1">
    <w:name w:val="B8817913F75248C99810615C55D9DD3A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0">
    <w:name w:val="FF75FD32D47B42F4B36BB091B138F0E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0">
    <w:name w:val="04172BE508A142B8A3A530B526BC6F75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0">
    <w:name w:val="1525A984EE154629BA3374407B36F3F7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0">
    <w:name w:val="05A41DF2D20E4B69BA299BE1E746B51D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0">
    <w:name w:val="BD57528BE5624FE48DE9A51CC76BFE7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0">
    <w:name w:val="4B6BA83DFF14440FBD6BBE35B130971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0">
    <w:name w:val="60140B2739A448F08CAF6D1E95F318B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0">
    <w:name w:val="FA6E2C8D30204B1BA963DAA20144C4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6">
    <w:name w:val="4C9AA46413094209BDB62638D31CBB2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6">
    <w:name w:val="CF5930F4842E4A15BC3EFA7E89B0B1F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6">
    <w:name w:val="FF54F5F10E37487687DA4A54AABEF2C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">
    <w:name w:val="533B0BDCAF7A4951979F6E9C6D1A473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6">
    <w:name w:val="109558E167424E469AD592F609E153FC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6">
    <w:name w:val="87F388630601430C8DD312524490DD7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6">
    <w:name w:val="18F83D4489BA4E64AE431AC50027A562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6">
    <w:name w:val="C7EE9D6DA965455CA56922E4F0DF9287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4">
    <w:name w:val="85613CEFDF714C13A546E1F843F96EB5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3">
    <w:name w:val="B49C0221676046F08D1833B64573A7B6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6">
    <w:name w:val="C70448929B594A86B650905C7C10D704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6">
    <w:name w:val="6B405541018847229A4BAE4D13F84EB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6">
    <w:name w:val="6BEB5997AEAE49B19D7EF0231D71DF9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2">
    <w:name w:val="4BB5C58B228A473CB8DED9C85BA1E90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2">
    <w:name w:val="B8817913F75248C99810615C55D9DD3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1">
    <w:name w:val="FF75FD32D47B42F4B36BB091B138F0E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1">
    <w:name w:val="04172BE508A142B8A3A530B526BC6F75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1">
    <w:name w:val="1525A984EE154629BA3374407B36F3F7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1">
    <w:name w:val="05A41DF2D20E4B69BA299BE1E746B51D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1">
    <w:name w:val="BD57528BE5624FE48DE9A51CC76BFE7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1">
    <w:name w:val="4B6BA83DFF14440FBD6BBE35B130971F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1">
    <w:name w:val="60140B2739A448F08CAF6D1E95F318BA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1">
    <w:name w:val="FA6E2C8D30204B1BA963DAA20144C4B6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7">
    <w:name w:val="4C9AA46413094209BDB62638D31CBB2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7">
    <w:name w:val="CF5930F4842E4A15BC3EFA7E89B0B1FF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7">
    <w:name w:val="FF54F5F10E37487687DA4A54AABEF2C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">
    <w:name w:val="533B0BDCAF7A4951979F6E9C6D1A4736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7">
    <w:name w:val="109558E167424E469AD592F609E153FC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7">
    <w:name w:val="87F388630601430C8DD312524490DD7B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7">
    <w:name w:val="18F83D4489BA4E64AE431AC50027A562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7">
    <w:name w:val="C7EE9D6DA965455CA56922E4F0DF9287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5">
    <w:name w:val="85613CEFDF714C13A546E1F843F96EB5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4">
    <w:name w:val="B49C0221676046F08D1833B64573A7B64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7">
    <w:name w:val="C70448929B594A86B650905C7C10D704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7">
    <w:name w:val="6B405541018847229A4BAE4D13F84EB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7">
    <w:name w:val="6BEB5997AEAE49B19D7EF0231D71DF9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3">
    <w:name w:val="4BB5C58B228A473CB8DED9C85BA1E90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3">
    <w:name w:val="B8817913F75248C99810615C55D9DD3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2">
    <w:name w:val="FF75FD32D47B42F4B36BB091B138F0E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2">
    <w:name w:val="04172BE508A142B8A3A530B526BC6F75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2">
    <w:name w:val="1525A984EE154629BA3374407B36F3F7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2">
    <w:name w:val="05A41DF2D20E4B69BA299BE1E746B51D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2">
    <w:name w:val="BD57528BE5624FE48DE9A51CC76BFE7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2">
    <w:name w:val="4B6BA83DFF14440FBD6BBE35B130971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2">
    <w:name w:val="60140B2739A448F08CAF6D1E95F318B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2">
    <w:name w:val="FA6E2C8D30204B1BA963DAA20144C4B6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8">
    <w:name w:val="4C9AA46413094209BDB62638D31CBB2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8">
    <w:name w:val="CF5930F4842E4A15BC3EFA7E89B0B1FF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8">
    <w:name w:val="FF54F5F10E37487687DA4A54AABEF2C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2">
    <w:name w:val="533B0BDCAF7A4951979F6E9C6D1A4736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8">
    <w:name w:val="109558E167424E469AD592F609E153FC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8">
    <w:name w:val="87F388630601430C8DD312524490DD7B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8">
    <w:name w:val="18F83D4489BA4E64AE431AC50027A562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8">
    <w:name w:val="C7EE9D6DA965455CA56922E4F0DF9287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6">
    <w:name w:val="85613CEFDF714C13A546E1F843F96EB5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5">
    <w:name w:val="B49C0221676046F08D1833B64573A7B6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8">
    <w:name w:val="C70448929B594A86B650905C7C10D704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8">
    <w:name w:val="6B405541018847229A4BAE4D13F84EB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8">
    <w:name w:val="6BEB5997AEAE49B19D7EF0231D71DF9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4">
    <w:name w:val="4BB5C58B228A473CB8DED9C85BA1E90F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4">
    <w:name w:val="B8817913F75248C99810615C55D9DD3A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3">
    <w:name w:val="FF75FD32D47B42F4B36BB091B138F0E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3">
    <w:name w:val="04172BE508A142B8A3A530B526BC6F75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3">
    <w:name w:val="1525A984EE154629BA3374407B36F3F7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3">
    <w:name w:val="05A41DF2D20E4B69BA299BE1E746B51D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3">
    <w:name w:val="BD57528BE5624FE48DE9A51CC76BFE7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3">
    <w:name w:val="4B6BA83DFF14440FBD6BBE35B130971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3">
    <w:name w:val="60140B2739A448F08CAF6D1E95F318B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3">
    <w:name w:val="FA6E2C8D30204B1BA963DAA20144C4B6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9">
    <w:name w:val="4C9AA46413094209BDB62638D31CBB2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9">
    <w:name w:val="CF5930F4842E4A15BC3EFA7E89B0B1FF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9">
    <w:name w:val="FF54F5F10E37487687DA4A54AABEF2C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3">
    <w:name w:val="533B0BDCAF7A4951979F6E9C6D1A4736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9">
    <w:name w:val="109558E167424E469AD592F609E153FC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9">
    <w:name w:val="87F388630601430C8DD312524490DD7B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9">
    <w:name w:val="18F83D4489BA4E64AE431AC50027A562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9">
    <w:name w:val="C7EE9D6DA965455CA56922E4F0DF9287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7">
    <w:name w:val="85613CEFDF714C13A546E1F843F96EB5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6">
    <w:name w:val="B49C0221676046F08D1833B64573A7B6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9">
    <w:name w:val="C70448929B594A86B650905C7C10D704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9">
    <w:name w:val="6B405541018847229A4BAE4D13F84EB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9">
    <w:name w:val="6BEB5997AEAE49B19D7EF0231D71DF9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5">
    <w:name w:val="4BB5C58B228A473CB8DED9C85BA1E90F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5">
    <w:name w:val="B8817913F75248C99810615C55D9DD3A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4">
    <w:name w:val="FF75FD32D47B42F4B36BB091B138F0E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4">
    <w:name w:val="04172BE508A142B8A3A530B526BC6F75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4">
    <w:name w:val="1525A984EE154629BA3374407B36F3F7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4">
    <w:name w:val="05A41DF2D20E4B69BA299BE1E746B51D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4">
    <w:name w:val="BD57528BE5624FE48DE9A51CC76BFE7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4">
    <w:name w:val="4B6BA83DFF14440FBD6BBE35B130971F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4">
    <w:name w:val="60140B2739A448F08CAF6D1E95F318BA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4">
    <w:name w:val="FA6E2C8D30204B1BA963DAA20144C4B6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0">
    <w:name w:val="4C9AA46413094209BDB62638D31CBB2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0">
    <w:name w:val="CF5930F4842E4A15BC3EFA7E89B0B1FF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0">
    <w:name w:val="FF54F5F10E37487687DA4A54AABEF2C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4">
    <w:name w:val="533B0BDCAF7A4951979F6E9C6D1A4736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0">
    <w:name w:val="109558E167424E469AD592F609E153FC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0">
    <w:name w:val="87F388630601430C8DD312524490DD7B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0">
    <w:name w:val="18F83D4489BA4E64AE431AC50027A562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0">
    <w:name w:val="C7EE9D6DA965455CA56922E4F0DF9287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8">
    <w:name w:val="85613CEFDF714C13A546E1F843F96EB58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7">
    <w:name w:val="B49C0221676046F08D1833B64573A7B67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0">
    <w:name w:val="C70448929B594A86B650905C7C10D704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0">
    <w:name w:val="6B405541018847229A4BAE4D13F84EB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1A5EA50AF1E41C6BA06AAFC60C21736">
    <w:name w:val="01A5EA50AF1E41C6BA06AAFC60C2173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0">
    <w:name w:val="6BEB5997AEAE49B19D7EF0231D71DF9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6">
    <w:name w:val="4BB5C58B228A473CB8DED9C85BA1E90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6">
    <w:name w:val="B8817913F75248C99810615C55D9DD3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5">
    <w:name w:val="FF75FD32D47B42F4B36BB091B138F0E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5">
    <w:name w:val="04172BE508A142B8A3A530B526BC6F75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5">
    <w:name w:val="1525A984EE154629BA3374407B36F3F7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5">
    <w:name w:val="05A41DF2D20E4B69BA299BE1E746B51D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5">
    <w:name w:val="BD57528BE5624FE48DE9A51CC76BFE7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5">
    <w:name w:val="4B6BA83DFF14440FBD6BBE35B130971F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5">
    <w:name w:val="60140B2739A448F08CAF6D1E95F318BA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5">
    <w:name w:val="FA6E2C8D30204B1BA963DAA20144C4B6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1">
    <w:name w:val="4C9AA46413094209BDB62638D31CBB2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1">
    <w:name w:val="CF5930F4842E4A15BC3EFA7E89B0B1FF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1">
    <w:name w:val="FF54F5F10E37487687DA4A54AABEF2C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5">
    <w:name w:val="533B0BDCAF7A4951979F6E9C6D1A4736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1">
    <w:name w:val="109558E167424E469AD592F609E153FC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1">
    <w:name w:val="87F388630601430C8DD312524490DD7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1">
    <w:name w:val="18F83D4489BA4E64AE431AC50027A562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1">
    <w:name w:val="C7EE9D6DA965455CA56922E4F0DF9287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9">
    <w:name w:val="85613CEFDF714C13A546E1F843F96EB5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8">
    <w:name w:val="B49C0221676046F08D1833B64573A7B68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1">
    <w:name w:val="C70448929B594A86B650905C7C10D704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1">
    <w:name w:val="6B405541018847229A4BAE4D13F84EB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">
    <w:name w:val="DFF58D8F90E74B0DAAA4D12384EB19EA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1">
    <w:name w:val="6BEB5997AEAE49B19D7EF0231D71DF9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7">
    <w:name w:val="4BB5C58B228A473CB8DED9C85BA1E90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7">
    <w:name w:val="B8817913F75248C99810615C55D9DD3A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6">
    <w:name w:val="FF75FD32D47B42F4B36BB091B138F0E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6">
    <w:name w:val="04172BE508A142B8A3A530B526BC6F75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6">
    <w:name w:val="1525A984EE154629BA3374407B36F3F7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6">
    <w:name w:val="05A41DF2D20E4B69BA299BE1E746B51D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6">
    <w:name w:val="BD57528BE5624FE48DE9A51CC76BFE7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6">
    <w:name w:val="4B6BA83DFF14440FBD6BBE35B130971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6">
    <w:name w:val="60140B2739A448F08CAF6D1E95F318B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6">
    <w:name w:val="FA6E2C8D30204B1BA963DAA20144C4B6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2">
    <w:name w:val="4C9AA46413094209BDB62638D31CBB2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2">
    <w:name w:val="CF5930F4842E4A15BC3EFA7E89B0B1FF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2">
    <w:name w:val="FF54F5F10E37487687DA4A54AABEF2C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6">
    <w:name w:val="533B0BDCAF7A4951979F6E9C6D1A4736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2">
    <w:name w:val="109558E167424E469AD592F609E153FC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2">
    <w:name w:val="87F388630601430C8DD312524490DD7B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2">
    <w:name w:val="18F83D4489BA4E64AE431AC50027A562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2">
    <w:name w:val="C7EE9D6DA965455CA56922E4F0DF9287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0">
    <w:name w:val="85613CEFDF714C13A546E1F843F96EB5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9">
    <w:name w:val="B49C0221676046F08D1833B64573A7B6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5BEE7871581A4B99B289C96A579F2CEE">
    <w:name w:val="5BEE7871581A4B99B289C96A579F2CEE"/>
    <w:rsid w:val="009E0DBD"/>
  </w:style>
  <w:style w:type="paragraph" w:customStyle="1" w:styleId="E8D6AF015D6B4CADA9087729C3390C70">
    <w:name w:val="E8D6AF015D6B4CADA9087729C3390C70"/>
    <w:rsid w:val="009E0DBD"/>
  </w:style>
  <w:style w:type="paragraph" w:customStyle="1" w:styleId="E2515FAC3B9447FA9218A29BA3C021B1">
    <w:name w:val="E2515FAC3B9447FA9218A29BA3C021B1"/>
    <w:rsid w:val="009E0DBD"/>
  </w:style>
  <w:style w:type="paragraph" w:customStyle="1" w:styleId="E5E327427F03417E8CA540234FEFE290">
    <w:name w:val="E5E327427F03417E8CA540234FEFE290"/>
    <w:rsid w:val="009E0DBD"/>
  </w:style>
  <w:style w:type="paragraph" w:customStyle="1" w:styleId="C70448929B594A86B650905C7C10D70422">
    <w:name w:val="C70448929B594A86B650905C7C10D704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2">
    <w:name w:val="6B405541018847229A4BAE4D13F84EB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1">
    <w:name w:val="DFF58D8F90E74B0DAAA4D12384EB19EA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2">
    <w:name w:val="6BEB5997AEAE49B19D7EF0231D71DF9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1">
    <w:name w:val="E2515FAC3B9447FA9218A29BA3C021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1">
    <w:name w:val="E5E327427F03417E8CA540234FEFE290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8">
    <w:name w:val="4BB5C58B228A473CB8DED9C85BA1E90F18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7">
    <w:name w:val="FF75FD32D47B42F4B36BB091B138F0E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7">
    <w:name w:val="1525A984EE154629BA3374407B36F3F7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7">
    <w:name w:val="05A41DF2D20E4B69BA299BE1E746B51D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7">
    <w:name w:val="BD57528BE5624FE48DE9A51CC76BFE7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7">
    <w:name w:val="4B6BA83DFF14440FBD6BBE35B130971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3">
    <w:name w:val="4C9AA46413094209BDB62638D31CBB2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3">
    <w:name w:val="CF5930F4842E4A15BC3EFA7E89B0B1FF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3">
    <w:name w:val="FF54F5F10E37487687DA4A54AABEF2C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7">
    <w:name w:val="533B0BDCAF7A4951979F6E9C6D1A4736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3">
    <w:name w:val="109558E167424E469AD592F609E153FC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3">
    <w:name w:val="87F388630601430C8DD312524490DD7B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3">
    <w:name w:val="18F83D4489BA4E64AE431AC50027A562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3">
    <w:name w:val="C7EE9D6DA965455CA56922E4F0DF9287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1">
    <w:name w:val="85613CEFDF714C13A546E1F843F96EB5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0">
    <w:name w:val="B49C0221676046F08D1833B64573A7B6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226980D17EFF4EDDA5D3E32BAB80238A">
    <w:name w:val="226980D17EFF4EDDA5D3E32BAB80238A"/>
    <w:rsid w:val="009E0DBD"/>
  </w:style>
  <w:style w:type="paragraph" w:customStyle="1" w:styleId="8C38254C40E04F989641AAF683CBC46F">
    <w:name w:val="8C38254C40E04F989641AAF683CBC46F"/>
    <w:rsid w:val="009E0DBD"/>
  </w:style>
  <w:style w:type="paragraph" w:customStyle="1" w:styleId="1423A5FEE8564776829B6D7BD130C592">
    <w:name w:val="1423A5FEE8564776829B6D7BD130C592"/>
    <w:rsid w:val="009E0DBD"/>
  </w:style>
  <w:style w:type="paragraph" w:customStyle="1" w:styleId="389565736C064332849407D81F5EC2AB">
    <w:name w:val="389565736C064332849407D81F5EC2AB"/>
    <w:rsid w:val="009E0DBD"/>
  </w:style>
  <w:style w:type="paragraph" w:customStyle="1" w:styleId="EE31254BA45F4A4087803D7E85E923C5">
    <w:name w:val="EE31254BA45F4A4087803D7E85E923C5"/>
    <w:rsid w:val="009E0DBD"/>
  </w:style>
  <w:style w:type="paragraph" w:customStyle="1" w:styleId="A4C0B22D89374EAF9DA7C585B9E7DD33">
    <w:name w:val="A4C0B22D89374EAF9DA7C585B9E7DD33"/>
    <w:rsid w:val="009E0DBD"/>
  </w:style>
  <w:style w:type="paragraph" w:customStyle="1" w:styleId="3947AC1931AE452B893B0CE45321D55A">
    <w:name w:val="3947AC1931AE452B893B0CE45321D55A"/>
    <w:rsid w:val="009E0DBD"/>
  </w:style>
  <w:style w:type="paragraph" w:customStyle="1" w:styleId="F09223030280447F909DCC8E78F1070B">
    <w:name w:val="F09223030280447F909DCC8E78F1070B"/>
    <w:rsid w:val="009E0DBD"/>
  </w:style>
  <w:style w:type="paragraph" w:customStyle="1" w:styleId="C60B0C61C8CD4FC688D9F389AF6EC554">
    <w:name w:val="C60B0C61C8CD4FC688D9F389AF6EC554"/>
    <w:rsid w:val="009E0DBD"/>
  </w:style>
  <w:style w:type="paragraph" w:customStyle="1" w:styleId="DCACB9000E7E4C319C25385342E855F4">
    <w:name w:val="DCACB9000E7E4C319C25385342E855F4"/>
    <w:rsid w:val="009E0DBD"/>
  </w:style>
  <w:style w:type="paragraph" w:customStyle="1" w:styleId="ABC790CD205244C18FD0C4D7998FCE41">
    <w:name w:val="ABC790CD205244C18FD0C4D7998FCE41"/>
    <w:rsid w:val="009E0DBD"/>
  </w:style>
  <w:style w:type="paragraph" w:customStyle="1" w:styleId="9CBF63788C86445397105FED2BA676F7">
    <w:name w:val="9CBF63788C86445397105FED2BA676F7"/>
    <w:rsid w:val="009E0DBD"/>
  </w:style>
  <w:style w:type="paragraph" w:customStyle="1" w:styleId="520E14D5618249A7A682C1D51C0C002A">
    <w:name w:val="520E14D5618249A7A682C1D51C0C002A"/>
    <w:rsid w:val="009E0DBD"/>
  </w:style>
  <w:style w:type="paragraph" w:customStyle="1" w:styleId="7B7E82272E174CAEBFEAC1648B3D99AE">
    <w:name w:val="7B7E82272E174CAEBFEAC1648B3D99AE"/>
    <w:rsid w:val="009E0DBD"/>
  </w:style>
  <w:style w:type="paragraph" w:customStyle="1" w:styleId="0DD31BA623C64996BD8AB740D7E66B2D">
    <w:name w:val="0DD31BA623C64996BD8AB740D7E66B2D"/>
    <w:rsid w:val="009E0DBD"/>
  </w:style>
  <w:style w:type="paragraph" w:customStyle="1" w:styleId="2200C30D14874C87A609F5705BB35675">
    <w:name w:val="2200C30D14874C87A609F5705BB35675"/>
    <w:rsid w:val="009E0DBD"/>
  </w:style>
  <w:style w:type="paragraph" w:customStyle="1" w:styleId="B2602C297AFE46308D08926978CF14F8">
    <w:name w:val="B2602C297AFE46308D08926978CF14F8"/>
    <w:rsid w:val="009E0DBD"/>
  </w:style>
  <w:style w:type="paragraph" w:customStyle="1" w:styleId="E7DABC0B26464A1DA71C291CBB3435BD">
    <w:name w:val="E7DABC0B26464A1DA71C291CBB3435BD"/>
    <w:rsid w:val="009E0DBD"/>
  </w:style>
  <w:style w:type="paragraph" w:customStyle="1" w:styleId="45B4DF768EEC4F39B7227C3203EC13ED">
    <w:name w:val="45B4DF768EEC4F39B7227C3203EC13ED"/>
    <w:rsid w:val="009E0DBD"/>
  </w:style>
  <w:style w:type="paragraph" w:customStyle="1" w:styleId="D7B945916BCC4FC38E734C498C983818">
    <w:name w:val="D7B945916BCC4FC38E734C498C983818"/>
    <w:rsid w:val="009E0DBD"/>
  </w:style>
  <w:style w:type="paragraph" w:customStyle="1" w:styleId="2D8EBF14A64F46B799D13720D8CE9BF0">
    <w:name w:val="2D8EBF14A64F46B799D13720D8CE9BF0"/>
    <w:rsid w:val="009E0DBD"/>
  </w:style>
  <w:style w:type="paragraph" w:customStyle="1" w:styleId="6195028488F9432BA885D7D72F236C0E">
    <w:name w:val="6195028488F9432BA885D7D72F236C0E"/>
    <w:rsid w:val="009E0DBD"/>
  </w:style>
  <w:style w:type="paragraph" w:customStyle="1" w:styleId="98F60FDE2D0B4B12A2AF925931C6CEE1">
    <w:name w:val="98F60FDE2D0B4B12A2AF925931C6CEE1"/>
    <w:rsid w:val="009E0DBD"/>
  </w:style>
  <w:style w:type="paragraph" w:customStyle="1" w:styleId="7E11AEE31F7546048A605F7CC6E39C9C">
    <w:name w:val="7E11AEE31F7546048A605F7CC6E39C9C"/>
    <w:rsid w:val="009E0DBD"/>
  </w:style>
  <w:style w:type="paragraph" w:customStyle="1" w:styleId="3EE3DB7D09584C83B2F010E7A39CC35C">
    <w:name w:val="3EE3DB7D09584C83B2F010E7A39CC35C"/>
    <w:rsid w:val="009E0DBD"/>
  </w:style>
  <w:style w:type="paragraph" w:customStyle="1" w:styleId="EC7617B60CB44B2E9FD2DCD30E9DDAD3">
    <w:name w:val="EC7617B60CB44B2E9FD2DCD30E9DDAD3"/>
    <w:rsid w:val="009E0DBD"/>
  </w:style>
  <w:style w:type="paragraph" w:customStyle="1" w:styleId="C4B4B82995E34B02A7D70637FD5777B1">
    <w:name w:val="C4B4B82995E34B02A7D70637FD5777B1"/>
    <w:rsid w:val="009E0DBD"/>
  </w:style>
  <w:style w:type="paragraph" w:customStyle="1" w:styleId="42EA655F355A49ADBDB7F6C8FD6DAC5C">
    <w:name w:val="42EA655F355A49ADBDB7F6C8FD6DAC5C"/>
    <w:rsid w:val="009E0DBD"/>
  </w:style>
  <w:style w:type="paragraph" w:customStyle="1" w:styleId="B452E16FF44042E29FAC059CAE1B9438">
    <w:name w:val="B452E16FF44042E29FAC059CAE1B9438"/>
    <w:rsid w:val="009E0DBD"/>
  </w:style>
  <w:style w:type="paragraph" w:customStyle="1" w:styleId="EC9F29DE3C9C46789F67A4AFB02F45F6">
    <w:name w:val="EC9F29DE3C9C46789F67A4AFB02F45F6"/>
    <w:rsid w:val="009E0DBD"/>
  </w:style>
  <w:style w:type="paragraph" w:customStyle="1" w:styleId="6C9568AA1C17476EBEEEA074A1AC8140">
    <w:name w:val="6C9568AA1C17476EBEEEA074A1AC8140"/>
    <w:rsid w:val="009E0DBD"/>
  </w:style>
  <w:style w:type="paragraph" w:customStyle="1" w:styleId="674A7F1F67054721AFE9DC7BB84B19E9">
    <w:name w:val="674A7F1F67054721AFE9DC7BB84B19E9"/>
    <w:rsid w:val="009E0DBD"/>
  </w:style>
  <w:style w:type="paragraph" w:customStyle="1" w:styleId="C70448929B594A86B650905C7C10D70423">
    <w:name w:val="C70448929B594A86B650905C7C10D704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3">
    <w:name w:val="6B405541018847229A4BAE4D13F84EB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2">
    <w:name w:val="DFF58D8F90E74B0DAAA4D12384EB19E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3">
    <w:name w:val="6BEB5997AEAE49B19D7EF0231D71DF9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2">
    <w:name w:val="E2515FAC3B9447FA9218A29BA3C021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2">
    <w:name w:val="E5E327427F03417E8CA540234FEFE29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1">
    <w:name w:val="226980D17EFF4EDDA5D3E32BAB80238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1">
    <w:name w:val="3947AC1931AE452B893B0CE45321D55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1">
    <w:name w:val="F09223030280447F909DCC8E78F1070B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1">
    <w:name w:val="C60B0C61C8CD4FC688D9F389AF6EC55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1">
    <w:name w:val="ABC790CD205244C18FD0C4D7998FCE4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1">
    <w:name w:val="DCACB9000E7E4C319C25385342E855F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1">
    <w:name w:val="9CBF63788C86445397105FED2BA676F7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1">
    <w:name w:val="520E14D5618249A7A682C1D51C0C002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1">
    <w:name w:val="7B7E82272E174CAEBFEAC1648B3D99A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1">
    <w:name w:val="0DD31BA623C64996BD8AB740D7E66B2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1">
    <w:name w:val="2200C30D14874C87A609F5705BB35675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1">
    <w:name w:val="B2602C297AFE46308D08926978CF14F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1">
    <w:name w:val="E7DABC0B26464A1DA71C291CBB3435B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1">
    <w:name w:val="45B4DF768EEC4F39B7227C3203EC13E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1">
    <w:name w:val="D7B945916BCC4FC38E734C498C98381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1">
    <w:name w:val="2D8EBF14A64F46B799D13720D8CE9BF0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1">
    <w:name w:val="6195028488F9432BA885D7D72F236C0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1">
    <w:name w:val="98F60FDE2D0B4B12A2AF925931C6CEE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1">
    <w:name w:val="7E11AEE31F7546048A605F7CC6E39C9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1">
    <w:name w:val="3EE3DB7D09584C83B2F010E7A39CC3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1">
    <w:name w:val="EC7617B60CB44B2E9FD2DCD30E9DDAD3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1">
    <w:name w:val="C4B4B82995E34B02A7D70637FD5777B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1">
    <w:name w:val="42EA655F355A49ADBDB7F6C8FD6DAC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1">
    <w:name w:val="B452E16FF44042E29FAC059CAE1B943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1">
    <w:name w:val="EC9F29DE3C9C46789F67A4AFB02F45F6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4">
    <w:name w:val="4C9AA46413094209BDB62638D31CBB2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4">
    <w:name w:val="CF5930F4842E4A15BC3EFA7E89B0B1FF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4">
    <w:name w:val="FF54F5F10E37487687DA4A54AABEF2C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8">
    <w:name w:val="533B0BDCAF7A4951979F6E9C6D1A47368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4">
    <w:name w:val="109558E167424E469AD592F609E153FC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1">
    <w:name w:val="674A7F1F67054721AFE9DC7BB84B19E9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4">
    <w:name w:val="18F83D4489BA4E64AE431AC50027A562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4">
    <w:name w:val="C7EE9D6DA965455CA56922E4F0DF9287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2">
    <w:name w:val="85613CEFDF714C13A546E1F843F96EB5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1">
    <w:name w:val="B49C0221676046F08D1833B64573A7B6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4">
    <w:name w:val="C70448929B594A86B650905C7C10D704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4">
    <w:name w:val="6B405541018847229A4BAE4D13F84EB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3">
    <w:name w:val="DFF58D8F90E74B0DAAA4D12384EB19EA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4">
    <w:name w:val="6BEB5997AEAE49B19D7EF0231D71DF9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3">
    <w:name w:val="E2515FAC3B9447FA9218A29BA3C021B1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3">
    <w:name w:val="E5E327427F03417E8CA540234FEFE290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2">
    <w:name w:val="226980D17EFF4EDDA5D3E32BAB80238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2">
    <w:name w:val="3947AC1931AE452B893B0CE45321D55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2">
    <w:name w:val="F09223030280447F909DCC8E78F1070B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2">
    <w:name w:val="C60B0C61C8CD4FC688D9F389AF6EC55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2">
    <w:name w:val="ABC790CD205244C18FD0C4D7998FCE4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2">
    <w:name w:val="DCACB9000E7E4C319C25385342E855F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2">
    <w:name w:val="9CBF63788C86445397105FED2BA676F7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2">
    <w:name w:val="520E14D5618249A7A682C1D51C0C002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2">
    <w:name w:val="7B7E82272E174CAEBFEAC1648B3D99A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2">
    <w:name w:val="0DD31BA623C64996BD8AB740D7E66B2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2">
    <w:name w:val="2200C30D14874C87A609F5705BB35675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2">
    <w:name w:val="B2602C297AFE46308D08926978CF14F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2">
    <w:name w:val="E7DABC0B26464A1DA71C291CBB3435B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2">
    <w:name w:val="45B4DF768EEC4F39B7227C3203EC13E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2">
    <w:name w:val="D7B945916BCC4FC38E734C498C98381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2">
    <w:name w:val="2D8EBF14A64F46B799D13720D8CE9BF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2">
    <w:name w:val="6195028488F9432BA885D7D72F236C0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2">
    <w:name w:val="98F60FDE2D0B4B12A2AF925931C6CEE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2">
    <w:name w:val="7E11AEE31F7546048A605F7CC6E39C9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2">
    <w:name w:val="3EE3DB7D09584C83B2F010E7A39CC3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2">
    <w:name w:val="EC7617B60CB44B2E9FD2DCD30E9DDAD3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2">
    <w:name w:val="C4B4B82995E34B02A7D70637FD5777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2">
    <w:name w:val="42EA655F355A49ADBDB7F6C8FD6DAC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2">
    <w:name w:val="B452E16FF44042E29FAC059CAE1B943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2">
    <w:name w:val="EC9F29DE3C9C46789F67A4AFB02F45F6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5">
    <w:name w:val="4C9AA46413094209BDB62638D31CBB2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5">
    <w:name w:val="CF5930F4842E4A15BC3EFA7E89B0B1FF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5">
    <w:name w:val="FF54F5F10E37487687DA4A54AABEF2C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9">
    <w:name w:val="533B0BDCAF7A4951979F6E9C6D1A47369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5">
    <w:name w:val="109558E167424E469AD592F609E153FC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1B38AC52DBF4137AAE97B074296B9EA">
    <w:name w:val="91B38AC52DBF4137AAE97B074296B9EA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2">
    <w:name w:val="674A7F1F67054721AFE9DC7BB84B19E9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5">
    <w:name w:val="18F83D4489BA4E64AE431AC50027A562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5">
    <w:name w:val="C7EE9D6DA965455CA56922E4F0DF9287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3">
    <w:name w:val="85613CEFDF714C13A546E1F843F96EB5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2">
    <w:name w:val="B49C0221676046F08D1833B64573A7B6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E6E8DD112E154FBA804D6C5D089F3EEA">
    <w:name w:val="E6E8DD112E154FBA804D6C5D089F3EEA"/>
    <w:rsid w:val="009E0DBD"/>
  </w:style>
  <w:style w:type="paragraph" w:customStyle="1" w:styleId="4F1EADC0C30C406684163456ADA0420E">
    <w:name w:val="4F1EADC0C30C406684163456ADA0420E"/>
    <w:rsid w:val="009E0DBD"/>
  </w:style>
  <w:style w:type="paragraph" w:customStyle="1" w:styleId="60ABDA02C7864A8CAF6D6967BB304808">
    <w:name w:val="60ABDA02C7864A8CAF6D6967BB304808"/>
    <w:rsid w:val="009E0DBD"/>
  </w:style>
  <w:style w:type="paragraph" w:customStyle="1" w:styleId="9720B0485D22448C8C856AF22A98A17F">
    <w:name w:val="9720B0485D22448C8C856AF22A98A17F"/>
    <w:rsid w:val="009E0DBD"/>
  </w:style>
  <w:style w:type="paragraph" w:customStyle="1" w:styleId="C70448929B594A86B650905C7C10D70425">
    <w:name w:val="C70448929B594A86B650905C7C10D704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5">
    <w:name w:val="6B405541018847229A4BAE4D13F84EB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4">
    <w:name w:val="DFF58D8F90E74B0DAAA4D12384EB19EA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5">
    <w:name w:val="6BEB5997AEAE49B19D7EF0231D71DF9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4">
    <w:name w:val="E2515FAC3B9447FA9218A29BA3C021B1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4">
    <w:name w:val="E5E327427F03417E8CA540234FEFE290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3">
    <w:name w:val="226980D17EFF4EDDA5D3E32BAB80238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3">
    <w:name w:val="3947AC1931AE452B893B0CE45321D55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3">
    <w:name w:val="F09223030280447F909DCC8E78F1070B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3">
    <w:name w:val="C60B0C61C8CD4FC688D9F389AF6EC55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3">
    <w:name w:val="ABC790CD205244C18FD0C4D7998FCE4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3">
    <w:name w:val="DCACB9000E7E4C319C25385342E855F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3">
    <w:name w:val="9CBF63788C86445397105FED2BA676F7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3">
    <w:name w:val="520E14D5618249A7A682C1D51C0C002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3">
    <w:name w:val="7B7E82272E174CAEBFEAC1648B3D99A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3">
    <w:name w:val="0DD31BA623C64996BD8AB740D7E66B2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3">
    <w:name w:val="2200C30D14874C87A609F5705BB35675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3">
    <w:name w:val="B2602C297AFE46308D08926978CF14F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3">
    <w:name w:val="E7DABC0B26464A1DA71C291CBB3435B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3">
    <w:name w:val="45B4DF768EEC4F39B7227C3203EC13E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3">
    <w:name w:val="D7B945916BCC4FC38E734C498C98381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3">
    <w:name w:val="2D8EBF14A64F46B799D13720D8CE9BF0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3">
    <w:name w:val="6195028488F9432BA885D7D72F236C0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3">
    <w:name w:val="98F60FDE2D0B4B12A2AF925931C6CEE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3">
    <w:name w:val="7E11AEE31F7546048A605F7CC6E39C9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3">
    <w:name w:val="3EE3DB7D09584C83B2F010E7A39CC3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3">
    <w:name w:val="EC7617B60CB44B2E9FD2DCD30E9DDAD3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3">
    <w:name w:val="C4B4B82995E34B02A7D70637FD5777B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3">
    <w:name w:val="42EA655F355A49ADBDB7F6C8FD6DAC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3">
    <w:name w:val="B452E16FF44042E29FAC059CAE1B943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3">
    <w:name w:val="EC9F29DE3C9C46789F67A4AFB02F45F6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6">
    <w:name w:val="4C9AA46413094209BDB62638D31CBB2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6">
    <w:name w:val="CF5930F4842E4A15BC3EFA7E89B0B1FF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6">
    <w:name w:val="FF54F5F10E37487687DA4A54AABEF2C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0">
    <w:name w:val="533B0BDCAF7A4951979F6E9C6D1A473610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ABDA02C7864A8CAF6D6967BB3048081">
    <w:name w:val="60ABDA02C7864A8CAF6D6967BB304808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F1EADC0C30C406684163456ADA0420E1">
    <w:name w:val="4F1EADC0C30C406684163456ADA0420E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720B0485D22448C8C856AF22A98A17F1">
    <w:name w:val="9720B0485D22448C8C856AF22A98A17F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6">
    <w:name w:val="18F83D4489BA4E64AE431AC50027A562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6">
    <w:name w:val="C7EE9D6DA965455CA56922E4F0DF9287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4">
    <w:name w:val="85613CEFDF714C13A546E1F843F96EB514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3">
    <w:name w:val="B49C0221676046F08D1833B64573A7B613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D243AC46B8534BD091DE7FF28EB1089C">
    <w:name w:val="D243AC46B8534BD091DE7FF28EB1089C"/>
    <w:rsid w:val="008E7BD8"/>
  </w:style>
  <w:style w:type="paragraph" w:customStyle="1" w:styleId="289C4BC3B1A24B75B9AFE9970AB30392">
    <w:name w:val="289C4BC3B1A24B75B9AFE9970AB30392"/>
    <w:rsid w:val="000A3FD2"/>
  </w:style>
  <w:style w:type="paragraph" w:customStyle="1" w:styleId="9603CB1B4B5845F299CBE914466B1600">
    <w:name w:val="9603CB1B4B5845F299CBE914466B1600"/>
    <w:rsid w:val="000A3F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A89B8-FA77-46A6-AC02-C3580A92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Abrechnung_ReferentInnen.dotx</Template>
  <TotalTime>0</TotalTime>
  <Pages>1</Pages>
  <Words>157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FREIER DIENSTVERTRAG</vt:lpstr>
    </vt:vector>
  </TitlesOfParts>
  <Company>Pastoralamt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FREIER DIENSTVERTRAG</dc:title>
  <dc:subject/>
  <dc:creator>Brigitta</dc:creator>
  <cp:keywords/>
  <dc:description/>
  <cp:lastModifiedBy>Norbert Spangler</cp:lastModifiedBy>
  <cp:revision>21</cp:revision>
  <cp:lastPrinted>2019-10-16T13:20:00Z</cp:lastPrinted>
  <dcterms:created xsi:type="dcterms:W3CDTF">2019-10-07T13:42:00Z</dcterms:created>
  <dcterms:modified xsi:type="dcterms:W3CDTF">2022-01-25T09:05:00Z</dcterms:modified>
</cp:coreProperties>
</file>