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4FCD6" w14:textId="77777777" w:rsidR="0063570E" w:rsidRPr="0036600D" w:rsidRDefault="0063570E" w:rsidP="0063570E">
      <w:pPr>
        <w:spacing w:before="120"/>
        <w:ind w:left="-426"/>
        <w:rPr>
          <w:rFonts w:ascii="DIN Pro" w:hAnsi="DIN Pro"/>
          <w:b/>
          <w:sz w:val="24"/>
        </w:rPr>
      </w:pPr>
    </w:p>
    <w:p w14:paraId="44747628" w14:textId="77777777" w:rsidR="0036600D" w:rsidRDefault="00374E26" w:rsidP="0063570E">
      <w:pPr>
        <w:spacing w:before="120"/>
        <w:ind w:left="-426"/>
        <w:rPr>
          <w:rFonts w:ascii="DIN Light" w:hAnsi="DIN Light"/>
          <w:sz w:val="22"/>
        </w:rPr>
      </w:pPr>
      <w:r w:rsidRPr="0036600D">
        <w:rPr>
          <w:rFonts w:ascii="DIN Light" w:hAnsi="DIN Light"/>
          <w:sz w:val="22"/>
        </w:rPr>
        <w:t>Mit meiner Unterschrift stimme ich</w:t>
      </w:r>
      <w:r w:rsidR="00BE7C19" w:rsidRPr="0036600D">
        <w:rPr>
          <w:rFonts w:ascii="DIN Light" w:hAnsi="DIN Light"/>
          <w:sz w:val="22"/>
        </w:rPr>
        <w:t xml:space="preserve"> zu, dass die von mir im Formular bekannt gegebenen persönlichen Daten vom Katholischen Bildungswerk Tirol (KBW) zum Zweck der Zusendung </w:t>
      </w:r>
      <w:r w:rsidR="001F473B">
        <w:rPr>
          <w:rFonts w:ascii="DIN Light" w:hAnsi="DIN Light"/>
          <w:sz w:val="22"/>
        </w:rPr>
        <w:t>von Weiterbildungsangeboten</w:t>
      </w:r>
      <w:r w:rsidR="00BE7C19" w:rsidRPr="0036600D">
        <w:rPr>
          <w:rFonts w:ascii="DIN Light" w:hAnsi="DIN Light"/>
          <w:sz w:val="22"/>
        </w:rPr>
        <w:t xml:space="preserve"> per E-Mail verarbeitet werden. Diese Zustimmung kann ich jederzeit mittels Brief, telefonisch oder per E-Mail an das KBW widerrufen. </w:t>
      </w:r>
      <w:r w:rsidR="007819FD">
        <w:rPr>
          <w:rFonts w:ascii="DIN Light" w:hAnsi="DIN Light"/>
          <w:sz w:val="22"/>
        </w:rPr>
        <w:tab/>
      </w:r>
      <w:r w:rsidR="007819FD">
        <w:rPr>
          <w:rFonts w:ascii="DIN Light" w:hAnsi="DIN Light"/>
          <w:sz w:val="22"/>
        </w:rPr>
        <w:tab/>
      </w:r>
      <w:r w:rsidR="007819FD">
        <w:rPr>
          <w:rFonts w:ascii="DIN Light" w:hAnsi="DIN Light"/>
          <w:sz w:val="22"/>
        </w:rPr>
        <w:tab/>
      </w:r>
      <w:r w:rsidR="007819FD">
        <w:rPr>
          <w:rFonts w:ascii="DIN Light" w:hAnsi="DIN Light"/>
          <w:sz w:val="22"/>
        </w:rPr>
        <w:tab/>
        <w:t xml:space="preserve">            </w:t>
      </w:r>
      <w:r w:rsidR="007819FD" w:rsidRPr="0086093F">
        <w:rPr>
          <w:rFonts w:ascii="DIN Light" w:hAnsi="DIN Light" w:cs="Minion Pro"/>
          <w:sz w:val="22"/>
          <w:szCs w:val="24"/>
        </w:rPr>
        <w:t xml:space="preserve">Information gemäß Artikel 13 DSGVO </w:t>
      </w:r>
      <w:r w:rsidR="007819FD">
        <w:rPr>
          <w:rFonts w:ascii="DIN Light" w:hAnsi="DIN Light"/>
          <w:sz w:val="22"/>
        </w:rPr>
        <w:t xml:space="preserve"> &gt; </w:t>
      </w:r>
      <w:r w:rsidR="007819FD" w:rsidRPr="0086093F">
        <w:rPr>
          <w:rFonts w:ascii="DIN Light" w:hAnsi="DIN Light" w:cs="Minion Pro"/>
          <w:sz w:val="22"/>
          <w:szCs w:val="24"/>
        </w:rPr>
        <w:t xml:space="preserve"> www.bildung-tirol.at</w:t>
      </w:r>
    </w:p>
    <w:p w14:paraId="42E5C342" w14:textId="77777777" w:rsidR="007819FD" w:rsidRPr="0036600D" w:rsidRDefault="007819FD" w:rsidP="0063570E">
      <w:pPr>
        <w:spacing w:before="120"/>
        <w:ind w:left="-426"/>
        <w:rPr>
          <w:rFonts w:ascii="DIN Light" w:hAnsi="DIN Light"/>
          <w:sz w:val="22"/>
        </w:rPr>
      </w:pPr>
    </w:p>
    <w:tbl>
      <w:tblPr>
        <w:tblW w:w="14242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0"/>
        <w:gridCol w:w="4961"/>
        <w:gridCol w:w="4111"/>
      </w:tblGrid>
      <w:tr w:rsidR="00174EB7" w:rsidRPr="0036600D" w14:paraId="01AF1EBA" w14:textId="77777777" w:rsidTr="00174EB7">
        <w:tc>
          <w:tcPr>
            <w:tcW w:w="5170" w:type="dxa"/>
            <w:tcBorders>
              <w:top w:val="single" w:sz="4" w:space="0" w:color="auto"/>
            </w:tcBorders>
            <w:shd w:val="clear" w:color="auto" w:fill="C0C0C0"/>
          </w:tcPr>
          <w:p w14:paraId="038095F2" w14:textId="77777777" w:rsidR="00174EB7" w:rsidRPr="0036600D" w:rsidRDefault="00174EB7">
            <w:pPr>
              <w:spacing w:before="120" w:after="120"/>
              <w:rPr>
                <w:rFonts w:ascii="DIN Pro" w:hAnsi="DIN Pro"/>
                <w:b/>
                <w:sz w:val="22"/>
              </w:rPr>
            </w:pPr>
            <w:r w:rsidRPr="0036600D">
              <w:rPr>
                <w:rFonts w:ascii="DIN Pro" w:hAnsi="DIN Pro"/>
                <w:b/>
                <w:sz w:val="22"/>
              </w:rPr>
              <w:t>Name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C0C0C0"/>
          </w:tcPr>
          <w:p w14:paraId="770505A8" w14:textId="77777777" w:rsidR="00174EB7" w:rsidRPr="0036600D" w:rsidRDefault="00174EB7" w:rsidP="001818CA">
            <w:pPr>
              <w:spacing w:before="120" w:after="120"/>
              <w:rPr>
                <w:rFonts w:ascii="DIN Pro" w:hAnsi="DIN Pro"/>
                <w:b/>
                <w:sz w:val="22"/>
              </w:rPr>
            </w:pPr>
            <w:r w:rsidRPr="0036600D">
              <w:rPr>
                <w:rFonts w:ascii="DIN Pro" w:hAnsi="DIN Pro"/>
                <w:b/>
                <w:sz w:val="22"/>
              </w:rPr>
              <w:t>E-Mail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C0C0C0"/>
          </w:tcPr>
          <w:p w14:paraId="16B6E656" w14:textId="77777777" w:rsidR="00174EB7" w:rsidRPr="0036600D" w:rsidRDefault="00174EB7">
            <w:pPr>
              <w:spacing w:before="120" w:after="120"/>
              <w:rPr>
                <w:rFonts w:ascii="DIN Pro" w:hAnsi="DIN Pro"/>
                <w:b/>
                <w:sz w:val="22"/>
              </w:rPr>
            </w:pPr>
            <w:r w:rsidRPr="0036600D">
              <w:rPr>
                <w:rFonts w:ascii="DIN Pro" w:hAnsi="DIN Pro"/>
                <w:b/>
                <w:sz w:val="22"/>
              </w:rPr>
              <w:t>Unterschrift</w:t>
            </w:r>
          </w:p>
        </w:tc>
      </w:tr>
      <w:tr w:rsidR="00174EB7" w:rsidRPr="00384F4E" w14:paraId="1C467BC5" w14:textId="77777777" w:rsidTr="00174EB7">
        <w:trPr>
          <w:trHeight w:hRule="exact" w:val="567"/>
        </w:trPr>
        <w:tc>
          <w:tcPr>
            <w:tcW w:w="5170" w:type="dxa"/>
            <w:tcBorders>
              <w:top w:val="single" w:sz="4" w:space="0" w:color="auto"/>
            </w:tcBorders>
          </w:tcPr>
          <w:p w14:paraId="363A82DD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7DBB2217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0F17B9FB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0C5F5FF7" w14:textId="77777777" w:rsidTr="00174EB7">
        <w:trPr>
          <w:trHeight w:hRule="exact" w:val="567"/>
        </w:trPr>
        <w:tc>
          <w:tcPr>
            <w:tcW w:w="5170" w:type="dxa"/>
          </w:tcPr>
          <w:p w14:paraId="57070723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43A9A9FF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5EEB8522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1605EE66" w14:textId="77777777" w:rsidTr="00174EB7">
        <w:trPr>
          <w:trHeight w:hRule="exact" w:val="567"/>
        </w:trPr>
        <w:tc>
          <w:tcPr>
            <w:tcW w:w="5170" w:type="dxa"/>
          </w:tcPr>
          <w:p w14:paraId="41F14ED0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6169515C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2063216C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6D09F07A" w14:textId="77777777" w:rsidTr="00174EB7">
        <w:trPr>
          <w:trHeight w:hRule="exact" w:val="567"/>
        </w:trPr>
        <w:tc>
          <w:tcPr>
            <w:tcW w:w="5170" w:type="dxa"/>
          </w:tcPr>
          <w:p w14:paraId="7C978170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5B4DA357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4C8031F9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6A90A30E" w14:textId="77777777" w:rsidTr="00174EB7">
        <w:trPr>
          <w:trHeight w:hRule="exact" w:val="567"/>
        </w:trPr>
        <w:tc>
          <w:tcPr>
            <w:tcW w:w="5170" w:type="dxa"/>
          </w:tcPr>
          <w:p w14:paraId="315B5C0D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18E72F93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7818CD80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6CBECBF9" w14:textId="77777777" w:rsidTr="00174EB7">
        <w:trPr>
          <w:trHeight w:hRule="exact" w:val="567"/>
        </w:trPr>
        <w:tc>
          <w:tcPr>
            <w:tcW w:w="5170" w:type="dxa"/>
          </w:tcPr>
          <w:p w14:paraId="49CC3E28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3B7957DA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392C1F70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6CF16BD8" w14:textId="77777777" w:rsidTr="00174EB7">
        <w:trPr>
          <w:trHeight w:hRule="exact" w:val="567"/>
        </w:trPr>
        <w:tc>
          <w:tcPr>
            <w:tcW w:w="5170" w:type="dxa"/>
          </w:tcPr>
          <w:p w14:paraId="6EA409D0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2619623B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36DA3A0A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46B55A38" w14:textId="77777777" w:rsidTr="00174EB7">
        <w:trPr>
          <w:trHeight w:hRule="exact" w:val="567"/>
        </w:trPr>
        <w:tc>
          <w:tcPr>
            <w:tcW w:w="5170" w:type="dxa"/>
          </w:tcPr>
          <w:p w14:paraId="04C331FC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4F615568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64164DD9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1D83B0AB" w14:textId="77777777" w:rsidTr="00174EB7">
        <w:trPr>
          <w:trHeight w:hRule="exact" w:val="567"/>
        </w:trPr>
        <w:tc>
          <w:tcPr>
            <w:tcW w:w="5170" w:type="dxa"/>
            <w:tcBorders>
              <w:bottom w:val="single" w:sz="4" w:space="0" w:color="auto"/>
            </w:tcBorders>
          </w:tcPr>
          <w:p w14:paraId="3652EEC3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269E6F35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271CF8DB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73328CB8" w14:textId="77777777" w:rsidTr="00174EB7">
        <w:trPr>
          <w:trHeight w:hRule="exact" w:val="567"/>
        </w:trPr>
        <w:tc>
          <w:tcPr>
            <w:tcW w:w="5170" w:type="dxa"/>
          </w:tcPr>
          <w:p w14:paraId="601D520E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5FE1DD4B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76F369E6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1A19E815" w14:textId="77777777" w:rsidTr="00174EB7">
        <w:trPr>
          <w:trHeight w:hRule="exact" w:val="567"/>
        </w:trPr>
        <w:tc>
          <w:tcPr>
            <w:tcW w:w="5170" w:type="dxa"/>
          </w:tcPr>
          <w:p w14:paraId="754D6BE5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3631368A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190619D6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  <w:tr w:rsidR="00174EB7" w:rsidRPr="00384F4E" w14:paraId="437D616D" w14:textId="77777777" w:rsidTr="00174EB7">
        <w:trPr>
          <w:trHeight w:hRule="exact" w:val="567"/>
        </w:trPr>
        <w:tc>
          <w:tcPr>
            <w:tcW w:w="5170" w:type="dxa"/>
          </w:tcPr>
          <w:p w14:paraId="6EE93016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961" w:type="dxa"/>
          </w:tcPr>
          <w:p w14:paraId="02E6C09F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  <w:tc>
          <w:tcPr>
            <w:tcW w:w="4111" w:type="dxa"/>
          </w:tcPr>
          <w:p w14:paraId="6978345A" w14:textId="77777777" w:rsidR="00174EB7" w:rsidRPr="00384F4E" w:rsidRDefault="00174EB7">
            <w:pPr>
              <w:spacing w:before="120"/>
              <w:rPr>
                <w:rFonts w:ascii="DIN" w:hAnsi="DIN"/>
                <w:sz w:val="22"/>
              </w:rPr>
            </w:pPr>
          </w:p>
        </w:tc>
      </w:tr>
    </w:tbl>
    <w:p w14:paraId="3C0F5F53" w14:textId="77777777" w:rsidR="004105E9" w:rsidRPr="00384F4E" w:rsidRDefault="004105E9" w:rsidP="0063570E">
      <w:pPr>
        <w:tabs>
          <w:tab w:val="left" w:pos="520"/>
        </w:tabs>
        <w:spacing w:before="120"/>
        <w:rPr>
          <w:rFonts w:ascii="DIN" w:hAnsi="DIN"/>
          <w:sz w:val="22"/>
        </w:rPr>
      </w:pPr>
    </w:p>
    <w:sectPr w:rsidR="004105E9" w:rsidRPr="00384F4E" w:rsidSect="00384F4E">
      <w:headerReference w:type="default" r:id="rId6"/>
      <w:footerReference w:type="default" r:id="rId7"/>
      <w:pgSz w:w="16838" w:h="11906" w:orient="landscape"/>
      <w:pgMar w:top="1134" w:right="1077" w:bottom="567" w:left="1418" w:header="851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DDC10" w14:textId="77777777" w:rsidR="00297497" w:rsidRDefault="00297497">
      <w:r>
        <w:separator/>
      </w:r>
    </w:p>
  </w:endnote>
  <w:endnote w:type="continuationSeparator" w:id="0">
    <w:p w14:paraId="61F36D33" w14:textId="77777777" w:rsidR="00297497" w:rsidRDefault="0029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 Pro">
    <w:panose1 w:val="020B0504020201010104"/>
    <w:charset w:val="00"/>
    <w:family w:val="swiss"/>
    <w:pitch w:val="variable"/>
    <w:sig w:usb0="A00002FF" w:usb1="4000A47B" w:usb2="00000000" w:usb3="00000000" w:csb0="0000019F" w:csb1="00000000"/>
  </w:font>
  <w:font w:name="DIN Light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DIN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F3E0" w14:textId="77777777" w:rsidR="004105E9" w:rsidRPr="00A06A8E" w:rsidRDefault="00A06A8E" w:rsidP="00384F4E">
    <w:pPr>
      <w:pStyle w:val="Fuzeile"/>
      <w:jc w:val="right"/>
      <w:rPr>
        <w:color w:val="C0C0C0"/>
      </w:rPr>
    </w:pPr>
    <w:r w:rsidRPr="007036A3">
      <w:rPr>
        <w:noProof/>
        <w:color w:val="C0C0C0"/>
        <w:lang w:val="de-AT" w:eastAsia="de-AT"/>
      </w:rPr>
      <w:drawing>
        <wp:anchor distT="0" distB="0" distL="114300" distR="114300" simplePos="0" relativeHeight="251659264" behindDoc="0" locked="0" layoutInCell="1" allowOverlap="1" wp14:anchorId="495010DC" wp14:editId="1FA3A343">
          <wp:simplePos x="0" y="0"/>
          <wp:positionH relativeFrom="column">
            <wp:posOffset>500380</wp:posOffset>
          </wp:positionH>
          <wp:positionV relativeFrom="paragraph">
            <wp:posOffset>10002520</wp:posOffset>
          </wp:positionV>
          <wp:extent cx="1013460" cy="416560"/>
          <wp:effectExtent l="0" t="0" r="0" b="0"/>
          <wp:wrapNone/>
          <wp:docPr id="44" name="Bild 2" descr="01KBW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1KBW4c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41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36A3">
      <w:rPr>
        <w:noProof/>
        <w:color w:val="C0C0C0"/>
        <w:lang w:val="de-AT" w:eastAsia="de-AT"/>
      </w:rPr>
      <w:drawing>
        <wp:anchor distT="0" distB="0" distL="114300" distR="114300" simplePos="0" relativeHeight="251661312" behindDoc="0" locked="0" layoutInCell="1" allowOverlap="1" wp14:anchorId="63BB04EC" wp14:editId="18B8CBCC">
          <wp:simplePos x="0" y="0"/>
          <wp:positionH relativeFrom="column">
            <wp:posOffset>4329430</wp:posOffset>
          </wp:positionH>
          <wp:positionV relativeFrom="paragraph">
            <wp:posOffset>9961880</wp:posOffset>
          </wp:positionV>
          <wp:extent cx="733425" cy="461645"/>
          <wp:effectExtent l="0" t="0" r="0" b="0"/>
          <wp:wrapNone/>
          <wp:docPr id="45" name="Bild 4" descr="01selba_inter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01selba_internet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461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36A3">
      <w:rPr>
        <w:noProof/>
        <w:color w:val="C0C0C0"/>
        <w:lang w:val="de-AT" w:eastAsia="de-AT"/>
      </w:rPr>
      <w:drawing>
        <wp:anchor distT="0" distB="0" distL="114300" distR="114300" simplePos="0" relativeHeight="251662336" behindDoc="0" locked="0" layoutInCell="1" allowOverlap="1" wp14:anchorId="046F0078" wp14:editId="3171A747">
          <wp:simplePos x="0" y="0"/>
          <wp:positionH relativeFrom="column">
            <wp:posOffset>5915660</wp:posOffset>
          </wp:positionH>
          <wp:positionV relativeFrom="paragraph">
            <wp:posOffset>9889490</wp:posOffset>
          </wp:positionV>
          <wp:extent cx="804545" cy="529590"/>
          <wp:effectExtent l="0" t="0" r="0" b="0"/>
          <wp:wrapNone/>
          <wp:docPr id="46" name="Bild 5" descr="01Diözese_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01Diözese_klei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36A3">
      <w:rPr>
        <w:noProof/>
        <w:color w:val="C0C0C0"/>
        <w:lang w:val="de-AT" w:eastAsia="de-AT"/>
      </w:rPr>
      <w:drawing>
        <wp:anchor distT="0" distB="0" distL="114300" distR="114300" simplePos="0" relativeHeight="251660288" behindDoc="0" locked="0" layoutInCell="1" allowOverlap="1" wp14:anchorId="702B24A8" wp14:editId="422A4761">
          <wp:simplePos x="0" y="0"/>
          <wp:positionH relativeFrom="column">
            <wp:posOffset>2517775</wp:posOffset>
          </wp:positionH>
          <wp:positionV relativeFrom="paragraph">
            <wp:posOffset>10021570</wp:posOffset>
          </wp:positionV>
          <wp:extent cx="687705" cy="397510"/>
          <wp:effectExtent l="0" t="0" r="0" b="0"/>
          <wp:wrapNone/>
          <wp:docPr id="47" name="Bild 3" descr="01%20fit%20for%20family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01%20fit%20for%20family-small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397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36A3">
      <w:rPr>
        <w:rFonts w:cs="Arial"/>
        <w:color w:val="C0C0C0"/>
      </w:rPr>
      <w:t>©</w:t>
    </w:r>
    <w:r w:rsidRPr="007036A3">
      <w:rPr>
        <w:color w:val="C0C0C0"/>
      </w:rPr>
      <w:t xml:space="preserve"> Katholisches Bildungswerk Tirol, Version </w:t>
    </w:r>
    <w:r w:rsidR="00174EB7">
      <w:rPr>
        <w:color w:val="C0C0C0"/>
      </w:rPr>
      <w:t>11/2020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8CCFE" w14:textId="77777777" w:rsidR="00297497" w:rsidRDefault="00297497">
      <w:r>
        <w:separator/>
      </w:r>
    </w:p>
  </w:footnote>
  <w:footnote w:type="continuationSeparator" w:id="0">
    <w:p w14:paraId="6E57064D" w14:textId="77777777" w:rsidR="00297497" w:rsidRDefault="0029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D3F2" w14:textId="7A7E4D53" w:rsidR="004105E9" w:rsidRPr="0036600D" w:rsidRDefault="00297497" w:rsidP="00722680">
    <w:pPr>
      <w:pStyle w:val="Kopfzeile"/>
      <w:tabs>
        <w:tab w:val="right" w:pos="14742"/>
      </w:tabs>
      <w:ind w:left="-567" w:right="-399"/>
      <w:jc w:val="center"/>
      <w:rPr>
        <w:rFonts w:ascii="DIN Pro" w:hAnsi="DIN Pro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49CBD5EA" wp14:editId="7360F638">
          <wp:simplePos x="0" y="0"/>
          <wp:positionH relativeFrom="column">
            <wp:posOffset>6005195</wp:posOffset>
          </wp:positionH>
          <wp:positionV relativeFrom="paragraph">
            <wp:posOffset>88265</wp:posOffset>
          </wp:positionV>
          <wp:extent cx="1133475" cy="414024"/>
          <wp:effectExtent l="0" t="0" r="0" b="5080"/>
          <wp:wrapNone/>
          <wp:docPr id="1645609819" name="Grafik 1" descr="Ein Bild, das Text, Schrift, Grafiken, Typografie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5609819" name="Grafik 1" descr="Ein Bild, das Text, Schrift, Grafiken, Typografie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41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4028">
      <w:rPr>
        <w:noProof/>
        <w:lang w:val="de-AT" w:eastAsia="de-AT"/>
      </w:rPr>
      <w:drawing>
        <wp:anchor distT="0" distB="0" distL="114300" distR="114300" simplePos="0" relativeHeight="251666432" behindDoc="0" locked="0" layoutInCell="1" allowOverlap="1" wp14:anchorId="1A449C0F" wp14:editId="573A03AC">
          <wp:simplePos x="0" y="0"/>
          <wp:positionH relativeFrom="column">
            <wp:posOffset>8537031</wp:posOffset>
          </wp:positionH>
          <wp:positionV relativeFrom="paragraph">
            <wp:posOffset>6894</wp:posOffset>
          </wp:positionV>
          <wp:extent cx="751840" cy="497205"/>
          <wp:effectExtent l="0" t="0" r="0" b="0"/>
          <wp:wrapNone/>
          <wp:docPr id="1" name="Grafi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840" cy="49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22680">
      <w:rPr>
        <w:noProof/>
        <w:lang w:val="de-AT" w:eastAsia="de-AT"/>
      </w:rPr>
      <w:drawing>
        <wp:anchor distT="0" distB="0" distL="114300" distR="114300" simplePos="0" relativeHeight="251665408" behindDoc="0" locked="0" layoutInCell="1" allowOverlap="1" wp14:anchorId="5301F6DB" wp14:editId="0D6805CE">
          <wp:simplePos x="0" y="0"/>
          <wp:positionH relativeFrom="column">
            <wp:posOffset>7424420</wp:posOffset>
          </wp:positionH>
          <wp:positionV relativeFrom="paragraph">
            <wp:posOffset>6985</wp:posOffset>
          </wp:positionV>
          <wp:extent cx="792480" cy="505460"/>
          <wp:effectExtent l="0" t="0" r="7620" b="8890"/>
          <wp:wrapNone/>
          <wp:docPr id="3" name="Grafi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505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3570E" w:rsidRPr="0036600D">
      <w:rPr>
        <w:rFonts w:ascii="DIN Pro" w:hAnsi="DIN Pro" w:cs="Arial"/>
        <w:b/>
        <w:noProof/>
        <w:sz w:val="24"/>
        <w:szCs w:val="24"/>
        <w:lang w:val="de-AT" w:eastAsia="de-AT"/>
      </w:rPr>
      <w:drawing>
        <wp:anchor distT="0" distB="0" distL="114300" distR="114300" simplePos="0" relativeHeight="251663360" behindDoc="1" locked="0" layoutInCell="1" allowOverlap="1" wp14:anchorId="6AB365EF" wp14:editId="7F5A6134">
          <wp:simplePos x="0" y="0"/>
          <wp:positionH relativeFrom="column">
            <wp:posOffset>-417830</wp:posOffset>
          </wp:positionH>
          <wp:positionV relativeFrom="page">
            <wp:posOffset>457200</wp:posOffset>
          </wp:positionV>
          <wp:extent cx="2015490" cy="723265"/>
          <wp:effectExtent l="0" t="0" r="3810" b="635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afik 7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5490" cy="723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600D">
      <w:rPr>
        <w:rFonts w:ascii="DIN Pro" w:hAnsi="DIN Pro" w:cs="Arial"/>
        <w:b/>
        <w:noProof/>
        <w:sz w:val="24"/>
        <w:szCs w:val="24"/>
        <w:lang w:val="de-AT" w:eastAsia="de-AT"/>
      </w:rPr>
      <w:t xml:space="preserve">Ja, ich möchte </w:t>
    </w:r>
    <w:r w:rsidR="001F473B">
      <w:rPr>
        <w:rFonts w:ascii="DIN Pro" w:hAnsi="DIN Pro" w:cs="Arial"/>
        <w:b/>
        <w:noProof/>
        <w:sz w:val="24"/>
        <w:szCs w:val="24"/>
        <w:lang w:val="de-AT" w:eastAsia="de-AT"/>
      </w:rPr>
      <w:t>informiert werden</w:t>
    </w:r>
  </w:p>
  <w:p w14:paraId="4FE3DD1B" w14:textId="13A9F73B" w:rsidR="004105E9" w:rsidRDefault="004105E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de-AT" w:vendorID="64" w:dllVersion="6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497"/>
    <w:rsid w:val="00050198"/>
    <w:rsid w:val="00143B13"/>
    <w:rsid w:val="00174EB7"/>
    <w:rsid w:val="001818CA"/>
    <w:rsid w:val="001F473B"/>
    <w:rsid w:val="00297497"/>
    <w:rsid w:val="002A7A18"/>
    <w:rsid w:val="0036600D"/>
    <w:rsid w:val="00374CA8"/>
    <w:rsid w:val="00374E26"/>
    <w:rsid w:val="00384F4E"/>
    <w:rsid w:val="004105E9"/>
    <w:rsid w:val="004572DC"/>
    <w:rsid w:val="004D420E"/>
    <w:rsid w:val="0063570E"/>
    <w:rsid w:val="00722680"/>
    <w:rsid w:val="007819FD"/>
    <w:rsid w:val="007A0AAD"/>
    <w:rsid w:val="007E150F"/>
    <w:rsid w:val="00976B70"/>
    <w:rsid w:val="00A06A8E"/>
    <w:rsid w:val="00AD7F4F"/>
    <w:rsid w:val="00BE7C19"/>
    <w:rsid w:val="00DF4FE5"/>
    <w:rsid w:val="00E30FB4"/>
    <w:rsid w:val="00E4495F"/>
    <w:rsid w:val="00ED544B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FDB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 w:eastAsia="de-DE"/>
    </w:rPr>
  </w:style>
  <w:style w:type="paragraph" w:styleId="berschrift2">
    <w:name w:val="heading 2"/>
    <w:basedOn w:val="Standard"/>
    <w:next w:val="Standard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 w:val="24"/>
    </w:rPr>
  </w:style>
  <w:style w:type="paragraph" w:styleId="berschrift4">
    <w:name w:val="heading 4"/>
    <w:basedOn w:val="Standard"/>
    <w:next w:val="Standard"/>
    <w:qFormat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i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Absatz-Standardschriftart"/>
    <w:uiPriority w:val="99"/>
    <w:unhideWhenUsed/>
    <w:rsid w:val="00384F4E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84F4E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84F4E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zusendung_per_mail</Template>
  <TotalTime>0</TotalTime>
  <Pages>1</Pages>
  <Words>56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Teilnehmerliste Statistik</vt:lpstr>
    </vt:vector>
  </TitlesOfParts>
  <Company>Kultur und Bildungsmanagement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Teilnehmerliste Statistik</dc:title>
  <dc:subject/>
  <dc:creator>Norbert Spangler</dc:creator>
  <cp:keywords/>
  <dc:description/>
  <cp:lastModifiedBy>Norbert Spangler</cp:lastModifiedBy>
  <cp:revision>1</cp:revision>
  <cp:lastPrinted>2018-09-05T12:00:00Z</cp:lastPrinted>
  <dcterms:created xsi:type="dcterms:W3CDTF">2023-04-20T06:46:00Z</dcterms:created>
  <dcterms:modified xsi:type="dcterms:W3CDTF">2023-04-20T06:49:00Z</dcterms:modified>
</cp:coreProperties>
</file>